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FEFEC8" w14:textId="3DE60DDA" w:rsidR="00945BBA" w:rsidRDefault="00755C72" w:rsidP="00945BBA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RPO.IV.KK.2621/161/2020</w:t>
      </w:r>
    </w:p>
    <w:p w14:paraId="6AA67A03" w14:textId="2AE99EFA" w:rsidR="00945BBA" w:rsidRDefault="00945BBA" w:rsidP="007E61A5">
      <w:pPr>
        <w:tabs>
          <w:tab w:val="center" w:pos="4606"/>
          <w:tab w:val="left" w:pos="7785"/>
        </w:tabs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Załącznik nr 2 do Zaproszenia do składania ofert</w:t>
      </w:r>
      <w:r w:rsidR="007E61A5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-</w:t>
      </w:r>
      <w:r w:rsidR="007E61A5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Formularz cenowy</w:t>
      </w:r>
    </w:p>
    <w:p w14:paraId="0FA3A7A0" w14:textId="77777777" w:rsidR="00960D26" w:rsidRDefault="00960D26" w:rsidP="00945BBA">
      <w:pPr>
        <w:tabs>
          <w:tab w:val="center" w:pos="4606"/>
          <w:tab w:val="left" w:pos="7785"/>
        </w:tabs>
        <w:jc w:val="right"/>
        <w:rPr>
          <w:rFonts w:ascii="Times New Roman" w:hAnsi="Times New Roman" w:cs="Times New Roman"/>
          <w:i/>
          <w:sz w:val="20"/>
          <w:szCs w:val="20"/>
        </w:rPr>
      </w:pPr>
    </w:p>
    <w:p w14:paraId="5FDDF5A8" w14:textId="77777777" w:rsidR="00ED1D46" w:rsidRDefault="00ED1D46" w:rsidP="007E61A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625322" w14:textId="4EC7BE57" w:rsidR="00945BBA" w:rsidRDefault="00945BBA" w:rsidP="007E61A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Formularz cenowy</w:t>
      </w:r>
    </w:p>
    <w:p w14:paraId="1B1C070F" w14:textId="7AD01CF5" w:rsidR="00945BBA" w:rsidRDefault="00945BBA" w:rsidP="007E61A5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w postępowaniu prowadzonym na podstawie art. 4 pkt 8 ustawy z dnia 29 stycznia 2004 r. Prawo zamówień publicznych (Dz. U. z 201</w:t>
      </w:r>
      <w:r w:rsidR="009779CF">
        <w:rPr>
          <w:rFonts w:ascii="Times New Roman" w:hAnsi="Times New Roman" w:cs="Times New Roman"/>
          <w:bCs/>
          <w:sz w:val="24"/>
          <w:szCs w:val="24"/>
        </w:rPr>
        <w:t>9</w:t>
      </w:r>
      <w:r>
        <w:rPr>
          <w:rFonts w:ascii="Times New Roman" w:hAnsi="Times New Roman" w:cs="Times New Roman"/>
          <w:bCs/>
          <w:sz w:val="24"/>
          <w:szCs w:val="24"/>
        </w:rPr>
        <w:t xml:space="preserve"> r., poz. </w:t>
      </w:r>
      <w:r w:rsidR="00A678E3">
        <w:rPr>
          <w:rFonts w:ascii="Times New Roman" w:hAnsi="Times New Roman" w:cs="Times New Roman"/>
          <w:bCs/>
          <w:sz w:val="24"/>
          <w:szCs w:val="24"/>
        </w:rPr>
        <w:t>1</w:t>
      </w:r>
      <w:r w:rsidR="009779CF">
        <w:rPr>
          <w:rFonts w:ascii="Times New Roman" w:hAnsi="Times New Roman" w:cs="Times New Roman"/>
          <w:bCs/>
          <w:sz w:val="24"/>
          <w:szCs w:val="24"/>
        </w:rPr>
        <w:t>843</w:t>
      </w:r>
      <w:r w:rsidR="00755C72">
        <w:rPr>
          <w:rFonts w:ascii="Times New Roman" w:hAnsi="Times New Roman" w:cs="Times New Roman"/>
          <w:bCs/>
          <w:sz w:val="24"/>
          <w:szCs w:val="24"/>
        </w:rPr>
        <w:t xml:space="preserve"> z </w:t>
      </w:r>
      <w:proofErr w:type="spellStart"/>
      <w:r w:rsidR="00755C72">
        <w:rPr>
          <w:rFonts w:ascii="Times New Roman" w:hAnsi="Times New Roman" w:cs="Times New Roman"/>
          <w:bCs/>
          <w:sz w:val="24"/>
          <w:szCs w:val="24"/>
        </w:rPr>
        <w:t>późn</w:t>
      </w:r>
      <w:proofErr w:type="spellEnd"/>
      <w:r w:rsidR="00755C72">
        <w:rPr>
          <w:rFonts w:ascii="Times New Roman" w:hAnsi="Times New Roman" w:cs="Times New Roman"/>
          <w:bCs/>
          <w:sz w:val="24"/>
          <w:szCs w:val="24"/>
        </w:rPr>
        <w:t>. zm.</w:t>
      </w:r>
      <w:r>
        <w:rPr>
          <w:rFonts w:ascii="Times New Roman" w:hAnsi="Times New Roman" w:cs="Times New Roman"/>
          <w:bCs/>
          <w:sz w:val="24"/>
          <w:szCs w:val="24"/>
        </w:rPr>
        <w:t>)</w:t>
      </w:r>
      <w:r w:rsidR="00730A4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na dostawę wody źródlanej</w:t>
      </w:r>
      <w:r w:rsidR="00755C7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w butlach wraz z dzierżawą dystrybutorów i stojaków pod butle oraz dostaw</w:t>
      </w:r>
      <w:r w:rsidR="00C4504F">
        <w:rPr>
          <w:rFonts w:ascii="Times New Roman" w:hAnsi="Times New Roman" w:cs="Times New Roman"/>
          <w:b/>
          <w:i/>
          <w:sz w:val="24"/>
          <w:szCs w:val="24"/>
        </w:rPr>
        <w:t>ę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kubków plastikowych na potrzeby Beneficjentów L</w:t>
      </w:r>
      <w:r w:rsidR="00755C72">
        <w:rPr>
          <w:rFonts w:ascii="Times New Roman" w:hAnsi="Times New Roman" w:cs="Times New Roman"/>
          <w:b/>
          <w:i/>
          <w:sz w:val="24"/>
          <w:szCs w:val="24"/>
        </w:rPr>
        <w:t xml:space="preserve">AWP </w:t>
      </w:r>
      <w:r>
        <w:rPr>
          <w:rFonts w:ascii="Times New Roman" w:hAnsi="Times New Roman" w:cs="Times New Roman"/>
          <w:b/>
          <w:i/>
          <w:sz w:val="24"/>
          <w:szCs w:val="24"/>
        </w:rPr>
        <w:t>w Lublinie</w:t>
      </w:r>
    </w:p>
    <w:p w14:paraId="1D479DC6" w14:textId="77777777" w:rsidR="00651E7C" w:rsidRDefault="00651E7C" w:rsidP="00945BB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5F7C67CE" w14:textId="77777777" w:rsidR="00945BBA" w:rsidRDefault="00945BBA" w:rsidP="00945B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Nazwa Firmy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</w:t>
      </w:r>
    </w:p>
    <w:p w14:paraId="42A7307D" w14:textId="77777777" w:rsidR="00945BBA" w:rsidRDefault="00945BBA" w:rsidP="00945B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Adres/siedziba firmy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</w:t>
      </w:r>
    </w:p>
    <w:p w14:paraId="22FBFF68" w14:textId="77777777" w:rsidR="00945BBA" w:rsidRDefault="00945BBA" w:rsidP="00651E7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Tel.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……………………………………………….</w:t>
      </w:r>
    </w:p>
    <w:p w14:paraId="38820403" w14:textId="77777777" w:rsidR="00945BBA" w:rsidRDefault="00945BBA" w:rsidP="00651E7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e-mail: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</w:t>
      </w:r>
    </w:p>
    <w:p w14:paraId="6EE0A8A6" w14:textId="77777777" w:rsidR="00651E7C" w:rsidRDefault="00651E7C" w:rsidP="00945BBA">
      <w:pPr>
        <w:rPr>
          <w:rFonts w:ascii="Times New Roman" w:hAnsi="Times New Roman" w:cs="Times New Roman"/>
          <w:sz w:val="24"/>
          <w:szCs w:val="24"/>
        </w:rPr>
      </w:pPr>
    </w:p>
    <w:p w14:paraId="3BB2E609" w14:textId="77777777" w:rsidR="00651E7C" w:rsidRDefault="00651E7C" w:rsidP="00945BBA">
      <w:pPr>
        <w:rPr>
          <w:rFonts w:ascii="Times New Roman" w:hAnsi="Times New Roman" w:cs="Times New Roman"/>
          <w:sz w:val="24"/>
          <w:szCs w:val="24"/>
        </w:rPr>
      </w:pPr>
      <w:r w:rsidRPr="00651E7C">
        <w:rPr>
          <w:rFonts w:ascii="Times New Roman" w:hAnsi="Times New Roman" w:cs="Times New Roman"/>
          <w:b/>
          <w:sz w:val="24"/>
          <w:szCs w:val="24"/>
        </w:rPr>
        <w:t>Nazwa oferowanej wody:</w:t>
      </w:r>
      <w:r>
        <w:rPr>
          <w:rFonts w:ascii="Times New Roman" w:hAnsi="Times New Roman" w:cs="Times New Roman"/>
          <w:sz w:val="24"/>
          <w:szCs w:val="24"/>
        </w:rPr>
        <w:t xml:space="preserve"> ………</w:t>
      </w:r>
      <w:r w:rsidR="00A678E3">
        <w:rPr>
          <w:rFonts w:ascii="Times New Roman" w:hAnsi="Times New Roman" w:cs="Times New Roman"/>
          <w:sz w:val="24"/>
          <w:szCs w:val="24"/>
        </w:rPr>
        <w:t>…..</w:t>
      </w:r>
      <w:r>
        <w:rPr>
          <w:rFonts w:ascii="Times New Roman" w:hAnsi="Times New Roman" w:cs="Times New Roman"/>
          <w:sz w:val="24"/>
          <w:szCs w:val="24"/>
        </w:rPr>
        <w:t>…………………………..</w:t>
      </w:r>
    </w:p>
    <w:p w14:paraId="592FB951" w14:textId="77777777" w:rsidR="00651E7C" w:rsidRDefault="00651E7C" w:rsidP="00945BB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70"/>
        <w:gridCol w:w="4387"/>
        <w:gridCol w:w="2268"/>
        <w:gridCol w:w="1978"/>
      </w:tblGrid>
      <w:tr w:rsidR="00945BBA" w14:paraId="73DF1DA7" w14:textId="77777777" w:rsidTr="00E5314D">
        <w:trPr>
          <w:trHeight w:val="699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52E4C" w14:textId="77777777" w:rsidR="00945BBA" w:rsidRDefault="00945BB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DD33A" w14:textId="77777777" w:rsidR="00945BBA" w:rsidRDefault="00945BBA">
            <w:pPr>
              <w:spacing w:after="200" w:line="276" w:lineRule="auto"/>
              <w:ind w:lef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Przedmiot zamówienia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D4C10" w14:textId="77777777" w:rsidR="00945BBA" w:rsidRDefault="00945BB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Cena brutto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BBC2E" w14:textId="77777777" w:rsidR="00945BBA" w:rsidRDefault="00945BB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Stawka podatku VAT</w:t>
            </w:r>
          </w:p>
        </w:tc>
      </w:tr>
      <w:tr w:rsidR="00945BBA" w14:paraId="08973AF7" w14:textId="77777777" w:rsidTr="00E5314D">
        <w:trPr>
          <w:trHeight w:val="31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193EA" w14:textId="77777777" w:rsidR="00945BBA" w:rsidRDefault="00945B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468C6" w14:textId="77777777" w:rsidR="00945BBA" w:rsidRDefault="00945B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butla z wodą ok. 19 l cena za </w:t>
            </w:r>
            <w:r w:rsidRPr="00CE57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butlę (szt.)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45BED" w14:textId="77777777" w:rsidR="00945BBA" w:rsidRDefault="00945BB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797CC" w14:textId="77777777" w:rsidR="00945BBA" w:rsidRDefault="00945BB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B6EE1CE" w14:textId="1A8484BD" w:rsidR="00945BBA" w:rsidRDefault="00945BBA" w:rsidP="00945BBA">
      <w:pPr>
        <w:rPr>
          <w:rFonts w:ascii="Times New Roman" w:hAnsi="Times New Roman" w:cs="Times New Roman"/>
          <w:sz w:val="24"/>
          <w:szCs w:val="24"/>
        </w:rPr>
      </w:pPr>
    </w:p>
    <w:p w14:paraId="68E50CF1" w14:textId="77777777" w:rsidR="00E5314D" w:rsidRDefault="00E5314D" w:rsidP="00945BBA">
      <w:pPr>
        <w:rPr>
          <w:rFonts w:ascii="Times New Roman" w:hAnsi="Times New Roman" w:cs="Times New Roman"/>
          <w:sz w:val="24"/>
          <w:szCs w:val="24"/>
        </w:rPr>
      </w:pPr>
    </w:p>
    <w:p w14:paraId="77D9706D" w14:textId="77777777" w:rsidR="00651E7C" w:rsidRDefault="00651E7C" w:rsidP="00945B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Jednocześnie oświadczam/-my, że:</w:t>
      </w:r>
    </w:p>
    <w:p w14:paraId="6BBB0892" w14:textId="77777777" w:rsidR="00651E7C" w:rsidRDefault="00651E7C" w:rsidP="00945BBA">
      <w:pPr>
        <w:rPr>
          <w:rFonts w:ascii="Times New Roman" w:hAnsi="Times New Roman" w:cs="Times New Roman"/>
          <w:sz w:val="24"/>
          <w:szCs w:val="24"/>
        </w:rPr>
      </w:pPr>
    </w:p>
    <w:p w14:paraId="0144B65D" w14:textId="5F6FE243" w:rsidR="00651E7C" w:rsidRPr="00651E7C" w:rsidRDefault="00651E7C" w:rsidP="00651E7C">
      <w:pPr>
        <w:numPr>
          <w:ilvl w:val="0"/>
          <w:numId w:val="2"/>
        </w:numPr>
        <w:tabs>
          <w:tab w:val="left" w:pos="4020"/>
          <w:tab w:val="left" w:leader="dot" w:pos="8505"/>
        </w:tabs>
        <w:suppressAutoHyphens/>
        <w:autoSpaceDE w:val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651E7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cena dotyczy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dostawy </w:t>
      </w:r>
      <w:r w:rsidRPr="00651E7C">
        <w:rPr>
          <w:rFonts w:ascii="Times New Roman" w:eastAsia="Times New Roman" w:hAnsi="Times New Roman" w:cs="Times New Roman"/>
          <w:sz w:val="20"/>
          <w:szCs w:val="20"/>
          <w:lang w:eastAsia="pl-PL"/>
        </w:rPr>
        <w:t>określonej w załączonym opisie przedmiotu zamówienia</w:t>
      </w:r>
      <w:r w:rsidR="00343A31"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</w:p>
    <w:p w14:paraId="4414C1DC" w14:textId="326D125B" w:rsidR="00651E7C" w:rsidRPr="00651E7C" w:rsidRDefault="00651E7C" w:rsidP="00651E7C">
      <w:pPr>
        <w:numPr>
          <w:ilvl w:val="0"/>
          <w:numId w:val="2"/>
        </w:numPr>
        <w:tabs>
          <w:tab w:val="left" w:pos="4020"/>
          <w:tab w:val="left" w:leader="dot" w:pos="8505"/>
        </w:tabs>
        <w:suppressAutoHyphens/>
        <w:autoSpaceDE w:val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651E7C">
        <w:rPr>
          <w:rFonts w:ascii="Times New Roman" w:eastAsia="Times New Roman" w:hAnsi="Times New Roman" w:cs="Times New Roman"/>
          <w:sz w:val="20"/>
          <w:szCs w:val="20"/>
          <w:lang w:eastAsia="pl-PL"/>
        </w:rPr>
        <w:t>akceptuję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/-my</w:t>
      </w:r>
      <w:r w:rsidRPr="00651E7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opis przedmiotu zamówienia</w:t>
      </w:r>
      <w:r w:rsidR="00343A31"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</w:p>
    <w:p w14:paraId="6B5DF7FA" w14:textId="1D65EACD" w:rsidR="006C0734" w:rsidRDefault="00651E7C" w:rsidP="00651E7C">
      <w:pPr>
        <w:numPr>
          <w:ilvl w:val="0"/>
          <w:numId w:val="2"/>
        </w:numPr>
        <w:tabs>
          <w:tab w:val="left" w:pos="4020"/>
          <w:tab w:val="left" w:leader="dot" w:pos="8505"/>
        </w:tabs>
        <w:suppressAutoHyphens/>
        <w:autoSpaceDE w:val="0"/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651E7C">
        <w:rPr>
          <w:rFonts w:ascii="Times New Roman" w:eastAsia="Times New Roman" w:hAnsi="Times New Roman" w:cs="Times New Roman"/>
          <w:sz w:val="20"/>
          <w:szCs w:val="20"/>
          <w:lang w:eastAsia="pl-PL"/>
        </w:rPr>
        <w:t>akceptuję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/-my</w:t>
      </w:r>
      <w:r w:rsidRPr="00651E7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termin, miejsce i warunki realizacji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dostawy</w:t>
      </w:r>
      <w:r w:rsidR="00343A31"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</w:p>
    <w:p w14:paraId="6BE4A7E4" w14:textId="1148504F" w:rsidR="00651E7C" w:rsidRPr="00343A31" w:rsidRDefault="006C0734" w:rsidP="00343A31">
      <w:pPr>
        <w:numPr>
          <w:ilvl w:val="0"/>
          <w:numId w:val="2"/>
        </w:numPr>
        <w:tabs>
          <w:tab w:val="left" w:pos="4020"/>
          <w:tab w:val="left" w:leader="dot" w:pos="8505"/>
        </w:tabs>
        <w:suppressAutoHyphens/>
        <w:autoSpaceDE w:val="0"/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6C0734">
        <w:rPr>
          <w:rFonts w:ascii="Times New Roman" w:eastAsia="Times New Roman" w:hAnsi="Times New Roman" w:cs="Times New Roman"/>
          <w:sz w:val="20"/>
          <w:szCs w:val="20"/>
          <w:lang w:eastAsia="pl-PL"/>
        </w:rPr>
        <w:t>załączam/-my do oferty</w:t>
      </w:r>
      <w:r w:rsidR="00651E7C" w:rsidRPr="006C0734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Pr="006C0734">
        <w:rPr>
          <w:rFonts w:ascii="Times New Roman" w:hAnsi="Times New Roman" w:cs="Times New Roman"/>
          <w:sz w:val="20"/>
          <w:szCs w:val="20"/>
        </w:rPr>
        <w:t>świadectwo Państwowego Zakładu Higieny zawierające ocenę/analizę</w:t>
      </w:r>
      <w:r w:rsidR="00343A3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="00343A31">
        <w:rPr>
          <w:rFonts w:ascii="Times New Roman" w:eastAsia="Times New Roman" w:hAnsi="Times New Roman" w:cs="Times New Roman"/>
          <w:sz w:val="20"/>
          <w:szCs w:val="20"/>
          <w:lang w:eastAsia="pl-PL"/>
        </w:rPr>
        <w:br/>
      </w:r>
      <w:r w:rsidRPr="00343A31">
        <w:rPr>
          <w:rFonts w:ascii="Times New Roman" w:hAnsi="Times New Roman" w:cs="Times New Roman"/>
          <w:sz w:val="20"/>
          <w:szCs w:val="20"/>
        </w:rPr>
        <w:t>i kwalifikację rodzajową oferowanej wody oraz informację o zawartości składników mineralnych</w:t>
      </w:r>
      <w:r w:rsidR="009779CF" w:rsidRPr="00343A31">
        <w:rPr>
          <w:rFonts w:ascii="Times New Roman" w:hAnsi="Times New Roman" w:cs="Times New Roman"/>
          <w:sz w:val="20"/>
          <w:szCs w:val="20"/>
        </w:rPr>
        <w:br/>
      </w:r>
      <w:r w:rsidRPr="00343A31">
        <w:rPr>
          <w:rFonts w:ascii="Times New Roman" w:hAnsi="Times New Roman" w:cs="Times New Roman"/>
          <w:sz w:val="20"/>
          <w:szCs w:val="20"/>
        </w:rPr>
        <w:t>w oferowanej wodzie.</w:t>
      </w:r>
    </w:p>
    <w:p w14:paraId="3E09CF5D" w14:textId="77777777" w:rsidR="00651E7C" w:rsidRDefault="00651E7C" w:rsidP="00945BBA">
      <w:pPr>
        <w:rPr>
          <w:rFonts w:ascii="Times New Roman" w:hAnsi="Times New Roman" w:cs="Times New Roman"/>
          <w:sz w:val="24"/>
          <w:szCs w:val="24"/>
        </w:rPr>
      </w:pPr>
    </w:p>
    <w:p w14:paraId="1964EE3E" w14:textId="77777777" w:rsidR="00651E7C" w:rsidRDefault="00651E7C" w:rsidP="00945BBA">
      <w:pPr>
        <w:rPr>
          <w:rFonts w:ascii="Times New Roman" w:hAnsi="Times New Roman" w:cs="Times New Roman"/>
          <w:sz w:val="24"/>
          <w:szCs w:val="24"/>
        </w:rPr>
      </w:pPr>
    </w:p>
    <w:p w14:paraId="501470A0" w14:textId="77777777" w:rsidR="00945BBA" w:rsidRDefault="00945BBA" w:rsidP="00945BBA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…………………………………….</w:t>
      </w:r>
    </w:p>
    <w:p w14:paraId="3B319B7E" w14:textId="77777777" w:rsidR="00945BBA" w:rsidRDefault="00945BBA" w:rsidP="00945BBA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(miejscowość, data)</w:t>
      </w:r>
    </w:p>
    <w:p w14:paraId="792703CA" w14:textId="77777777" w:rsidR="00945BBA" w:rsidRDefault="00945BBA" w:rsidP="00945BBA">
      <w:pPr>
        <w:ind w:left="495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………………………………………………..…………</w:t>
      </w:r>
    </w:p>
    <w:p w14:paraId="68C96679" w14:textId="77777777" w:rsidR="00945BBA" w:rsidRDefault="00945BBA" w:rsidP="00945BBA">
      <w:pPr>
        <w:ind w:left="4956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(podpis i pieczątka osoby składającej ofertę lub osoby</w:t>
      </w:r>
    </w:p>
    <w:p w14:paraId="116D272C" w14:textId="77777777" w:rsidR="00945BBA" w:rsidRDefault="00945BBA" w:rsidP="00945BBA">
      <w:pPr>
        <w:ind w:left="4956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upoważnionej)         </w:t>
      </w:r>
    </w:p>
    <w:p w14:paraId="23847616" w14:textId="77777777" w:rsidR="00132485" w:rsidRPr="00675DF6" w:rsidRDefault="00945BBA" w:rsidP="00945BBA">
      <w:r>
        <w:t xml:space="preserve"> </w:t>
      </w:r>
    </w:p>
    <w:sectPr w:rsidR="00132485" w:rsidRPr="00675DF6" w:rsidSect="00675DF6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65FA2D" w14:textId="77777777" w:rsidR="00E15407" w:rsidRDefault="00E15407" w:rsidP="00EE7D7D">
      <w:r>
        <w:separator/>
      </w:r>
    </w:p>
  </w:endnote>
  <w:endnote w:type="continuationSeparator" w:id="0">
    <w:p w14:paraId="60BC183F" w14:textId="77777777" w:rsidR="00E15407" w:rsidRDefault="00E15407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F3B040" w14:textId="24FC31C6" w:rsidR="00EE7D7D" w:rsidRDefault="00ED1D46" w:rsidP="009779CF">
    <w:pPr>
      <w:pStyle w:val="Stopka"/>
    </w:pPr>
    <w:r>
      <w:tab/>
    </w:r>
    <w:r w:rsidR="009779CF" w:rsidRPr="005A050A">
      <w:rPr>
        <w:noProof/>
      </w:rPr>
      <w:drawing>
        <wp:inline distT="0" distB="0" distL="0" distR="0" wp14:anchorId="5396A0A3" wp14:editId="549D64CE">
          <wp:extent cx="5234305" cy="542925"/>
          <wp:effectExtent l="0" t="0" r="4445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430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BBD4C1B" w14:textId="77777777" w:rsidR="009779CF" w:rsidRPr="009779CF" w:rsidRDefault="009779CF" w:rsidP="009779C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409C41" w14:textId="77777777" w:rsidR="00E15407" w:rsidRDefault="00E15407" w:rsidP="00EE7D7D">
      <w:r>
        <w:separator/>
      </w:r>
    </w:p>
  </w:footnote>
  <w:footnote w:type="continuationSeparator" w:id="0">
    <w:p w14:paraId="680A83A0" w14:textId="77777777" w:rsidR="00E15407" w:rsidRDefault="00E15407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6C1DCA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633D2004" wp14:editId="3B0217F0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04BF9019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4407CE06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7A7785D5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56562B6C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42CCAF91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417825A4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A5D2DE6" wp14:editId="43B6B6FB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0AE069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207E45"/>
    <w:multiLevelType w:val="hybridMultilevel"/>
    <w:tmpl w:val="F3CEF0B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515AD"/>
    <w:rsid w:val="0006138B"/>
    <w:rsid w:val="00067EE1"/>
    <w:rsid w:val="000714C3"/>
    <w:rsid w:val="000B5C1D"/>
    <w:rsid w:val="000C690B"/>
    <w:rsid w:val="00104B4C"/>
    <w:rsid w:val="00113333"/>
    <w:rsid w:val="00114145"/>
    <w:rsid w:val="001218D1"/>
    <w:rsid w:val="00132485"/>
    <w:rsid w:val="001673C6"/>
    <w:rsid w:val="0018641A"/>
    <w:rsid w:val="00192E67"/>
    <w:rsid w:val="001C60D1"/>
    <w:rsid w:val="001F35A7"/>
    <w:rsid w:val="002043FB"/>
    <w:rsid w:val="002508E1"/>
    <w:rsid w:val="00280CAF"/>
    <w:rsid w:val="002B3E6A"/>
    <w:rsid w:val="002C325D"/>
    <w:rsid w:val="002D18BF"/>
    <w:rsid w:val="002E3600"/>
    <w:rsid w:val="003109E5"/>
    <w:rsid w:val="00315648"/>
    <w:rsid w:val="00343A31"/>
    <w:rsid w:val="0039116A"/>
    <w:rsid w:val="003A7690"/>
    <w:rsid w:val="0041510E"/>
    <w:rsid w:val="0046527B"/>
    <w:rsid w:val="00470F19"/>
    <w:rsid w:val="004737CC"/>
    <w:rsid w:val="0048751A"/>
    <w:rsid w:val="005E4B4E"/>
    <w:rsid w:val="00601613"/>
    <w:rsid w:val="00607BD0"/>
    <w:rsid w:val="006101A2"/>
    <w:rsid w:val="006277B3"/>
    <w:rsid w:val="00651E7C"/>
    <w:rsid w:val="00675DF6"/>
    <w:rsid w:val="006808DF"/>
    <w:rsid w:val="006C0734"/>
    <w:rsid w:val="006D3027"/>
    <w:rsid w:val="00716A80"/>
    <w:rsid w:val="00730A4F"/>
    <w:rsid w:val="00737280"/>
    <w:rsid w:val="00755C72"/>
    <w:rsid w:val="00756FD3"/>
    <w:rsid w:val="0078404E"/>
    <w:rsid w:val="0079085A"/>
    <w:rsid w:val="007C2455"/>
    <w:rsid w:val="007C28A6"/>
    <w:rsid w:val="007D38D2"/>
    <w:rsid w:val="007E61A5"/>
    <w:rsid w:val="00801CAC"/>
    <w:rsid w:val="008249BC"/>
    <w:rsid w:val="00836C7D"/>
    <w:rsid w:val="008D1467"/>
    <w:rsid w:val="008E6056"/>
    <w:rsid w:val="008F2C34"/>
    <w:rsid w:val="008F726E"/>
    <w:rsid w:val="009001E0"/>
    <w:rsid w:val="009352D0"/>
    <w:rsid w:val="00945BBA"/>
    <w:rsid w:val="00955D02"/>
    <w:rsid w:val="00960D26"/>
    <w:rsid w:val="00963229"/>
    <w:rsid w:val="009779CF"/>
    <w:rsid w:val="009853F2"/>
    <w:rsid w:val="009A2A17"/>
    <w:rsid w:val="009A3EF6"/>
    <w:rsid w:val="009B3C25"/>
    <w:rsid w:val="009B67C6"/>
    <w:rsid w:val="009C1153"/>
    <w:rsid w:val="009F7D2D"/>
    <w:rsid w:val="00A203FC"/>
    <w:rsid w:val="00A678E3"/>
    <w:rsid w:val="00A83526"/>
    <w:rsid w:val="00A850EE"/>
    <w:rsid w:val="00AA2B2C"/>
    <w:rsid w:val="00AB6641"/>
    <w:rsid w:val="00AC004E"/>
    <w:rsid w:val="00AE22A2"/>
    <w:rsid w:val="00B837BE"/>
    <w:rsid w:val="00B85BD4"/>
    <w:rsid w:val="00B95767"/>
    <w:rsid w:val="00B97AA4"/>
    <w:rsid w:val="00BE4A0C"/>
    <w:rsid w:val="00BF373B"/>
    <w:rsid w:val="00C05320"/>
    <w:rsid w:val="00C15372"/>
    <w:rsid w:val="00C27FBE"/>
    <w:rsid w:val="00C4504F"/>
    <w:rsid w:val="00C53036"/>
    <w:rsid w:val="00C53449"/>
    <w:rsid w:val="00C619A5"/>
    <w:rsid w:val="00C64274"/>
    <w:rsid w:val="00C93B46"/>
    <w:rsid w:val="00CE100E"/>
    <w:rsid w:val="00CE5715"/>
    <w:rsid w:val="00D1582F"/>
    <w:rsid w:val="00D2675C"/>
    <w:rsid w:val="00D362F4"/>
    <w:rsid w:val="00D8685F"/>
    <w:rsid w:val="00D951AC"/>
    <w:rsid w:val="00DB1EC2"/>
    <w:rsid w:val="00DD45B2"/>
    <w:rsid w:val="00E15407"/>
    <w:rsid w:val="00E31C2C"/>
    <w:rsid w:val="00E5314D"/>
    <w:rsid w:val="00E54A78"/>
    <w:rsid w:val="00E66468"/>
    <w:rsid w:val="00E97E37"/>
    <w:rsid w:val="00EB3F36"/>
    <w:rsid w:val="00EC64CC"/>
    <w:rsid w:val="00EC7C85"/>
    <w:rsid w:val="00ED1D46"/>
    <w:rsid w:val="00EE548D"/>
    <w:rsid w:val="00EE7D7D"/>
    <w:rsid w:val="00EF700B"/>
    <w:rsid w:val="00F040EF"/>
    <w:rsid w:val="00F05C22"/>
    <w:rsid w:val="00F233A0"/>
    <w:rsid w:val="00F24267"/>
    <w:rsid w:val="00F6400E"/>
    <w:rsid w:val="00F96F15"/>
    <w:rsid w:val="00FA66C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B16426"/>
  <w15:docId w15:val="{AC937587-D793-48BE-A2AF-B175993E0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table" w:styleId="Tabela-Siatka">
    <w:name w:val="Table Grid"/>
    <w:basedOn w:val="Standardowy"/>
    <w:uiPriority w:val="59"/>
    <w:rsid w:val="00945BB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4E2E6-880C-47CF-A557-7619A3413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24</TotalTime>
  <Pages>1</Pages>
  <Words>192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9</cp:revision>
  <cp:lastPrinted>2016-11-07T09:30:00Z</cp:lastPrinted>
  <dcterms:created xsi:type="dcterms:W3CDTF">2019-12-13T08:28:00Z</dcterms:created>
  <dcterms:modified xsi:type="dcterms:W3CDTF">2020-12-22T08:34:00Z</dcterms:modified>
</cp:coreProperties>
</file>