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4B435A37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DF67FC">
        <w:rPr>
          <w:i/>
          <w:sz w:val="20"/>
          <w:szCs w:val="20"/>
        </w:rPr>
        <w:t>8</w:t>
      </w:r>
      <w:r w:rsidR="00197675">
        <w:rPr>
          <w:i/>
          <w:sz w:val="20"/>
          <w:szCs w:val="20"/>
        </w:rPr>
        <w:t>6</w:t>
      </w:r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197675">
        <w:rPr>
          <w:i/>
          <w:sz w:val="20"/>
          <w:szCs w:val="20"/>
        </w:rPr>
        <w:t>4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74C6A253" w14:textId="5914B1B3" w:rsidR="00C322C6" w:rsidRPr="00197675" w:rsidRDefault="00EB0877" w:rsidP="00197675">
      <w:pPr>
        <w:pStyle w:val="Akapitzlist"/>
        <w:numPr>
          <w:ilvl w:val="0"/>
          <w:numId w:val="9"/>
        </w:numPr>
        <w:suppressAutoHyphens/>
        <w:autoSpaceDE w:val="0"/>
        <w:jc w:val="both"/>
        <w:rPr>
          <w:b/>
          <w:i/>
          <w:iCs/>
          <w:sz w:val="22"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na</w:t>
      </w:r>
      <w:r w:rsidR="00C322C6" w:rsidRPr="00C322C6">
        <w:rPr>
          <w:b/>
          <w:i/>
          <w:lang w:eastAsia="ar-SA"/>
        </w:rPr>
        <w:t xml:space="preserve"> </w:t>
      </w:r>
      <w:r w:rsidR="00197675" w:rsidRPr="00197675">
        <w:rPr>
          <w:i/>
          <w:iCs/>
          <w:sz w:val="22"/>
          <w:lang w:eastAsia="ar-SA"/>
        </w:rPr>
        <w:t>Świadczenie usługi ochrony lokali i pomieszczeń wraz z wyposażeniem w nieruchomościach zajmowanych przez LAWP</w:t>
      </w:r>
      <w:r w:rsidR="00197675" w:rsidRPr="00197675">
        <w:rPr>
          <w:i/>
          <w:iCs/>
          <w:sz w:val="22"/>
          <w:lang w:eastAsia="ar-SA"/>
        </w:rPr>
        <w:t xml:space="preserve"> położonych przy ul. Wojciechowskiej 9a w Lublinie.</w:t>
      </w:r>
      <w:bookmarkStart w:id="0" w:name="_GoBack"/>
      <w:bookmarkEnd w:id="0"/>
    </w:p>
    <w:p w14:paraId="5DB3A7CD" w14:textId="034E4E1B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21067" w14:textId="77777777" w:rsidR="005F551F" w:rsidRDefault="005F551F" w:rsidP="00EE7D7D">
      <w:r>
        <w:separator/>
      </w:r>
    </w:p>
  </w:endnote>
  <w:endnote w:type="continuationSeparator" w:id="0">
    <w:p w14:paraId="30F48B50" w14:textId="77777777" w:rsidR="005F551F" w:rsidRDefault="005F55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4EF8A" w14:textId="77777777" w:rsidR="005F551F" w:rsidRDefault="005F551F" w:rsidP="00EE7D7D">
      <w:r>
        <w:separator/>
      </w:r>
    </w:p>
  </w:footnote>
  <w:footnote w:type="continuationSeparator" w:id="0">
    <w:p w14:paraId="583FFA77" w14:textId="77777777" w:rsidR="005F551F" w:rsidRDefault="005F55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A5AF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B776531"/>
    <w:multiLevelType w:val="hybridMultilevel"/>
    <w:tmpl w:val="F74EFBE0"/>
    <w:lvl w:ilvl="0" w:tplc="74905A32">
      <w:start w:val="1"/>
      <w:numFmt w:val="decimal"/>
      <w:lvlText w:val="%1."/>
      <w:lvlJc w:val="left"/>
      <w:pPr>
        <w:ind w:left="360" w:hanging="360"/>
      </w:pPr>
      <w:rPr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6"/>
  </w:num>
  <w:num w:numId="7">
    <w:abstractNumId w:val="10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858DB"/>
    <w:rsid w:val="0018641A"/>
    <w:rsid w:val="00192E67"/>
    <w:rsid w:val="00197675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4C800-C637-45ED-AC5E-B9807387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64</TotalTime>
  <Pages>2</Pages>
  <Words>567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35</cp:revision>
  <cp:lastPrinted>2019-04-05T07:41:00Z</cp:lastPrinted>
  <dcterms:created xsi:type="dcterms:W3CDTF">2017-03-10T11:55:00Z</dcterms:created>
  <dcterms:modified xsi:type="dcterms:W3CDTF">2019-11-26T08:28:00Z</dcterms:modified>
</cp:coreProperties>
</file>