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2CD6C" w14:textId="77777777" w:rsidR="00903E23" w:rsidRPr="00903E23" w:rsidRDefault="00903E23" w:rsidP="00903E23">
      <w:pPr>
        <w:spacing w:line="276" w:lineRule="auto"/>
        <w:ind w:left="3540"/>
        <w:jc w:val="both"/>
        <w:rPr>
          <w:i/>
          <w:iCs/>
          <w:sz w:val="16"/>
          <w:szCs w:val="16"/>
        </w:rPr>
      </w:pPr>
      <w:r w:rsidRPr="00903E23">
        <w:rPr>
          <w:i/>
          <w:iCs/>
          <w:sz w:val="16"/>
          <w:szCs w:val="16"/>
        </w:rPr>
        <w:t xml:space="preserve">Załącznik nr 6 do Zaproszenia do składania ofert – </w:t>
      </w:r>
    </w:p>
    <w:p w14:paraId="4C56C480" w14:textId="77777777" w:rsidR="00903E23" w:rsidRPr="00903E23" w:rsidRDefault="00903E23" w:rsidP="00903E23">
      <w:pPr>
        <w:spacing w:line="276" w:lineRule="auto"/>
        <w:ind w:left="3540"/>
        <w:jc w:val="both"/>
        <w:rPr>
          <w:i/>
          <w:iCs/>
          <w:sz w:val="16"/>
          <w:szCs w:val="16"/>
        </w:rPr>
      </w:pPr>
      <w:r w:rsidRPr="00903E23">
        <w:rPr>
          <w:i/>
          <w:iCs/>
          <w:sz w:val="16"/>
          <w:szCs w:val="16"/>
        </w:rPr>
        <w:t xml:space="preserve">Zobowiązanie do oddania do dyspozycji Wykonawcy niezbędnych zasobów </w:t>
      </w:r>
    </w:p>
    <w:p w14:paraId="73C60FFF" w14:textId="482EA3D5" w:rsidR="00903E23" w:rsidRPr="00903E23" w:rsidRDefault="00903E23" w:rsidP="00903E23">
      <w:pPr>
        <w:spacing w:line="276" w:lineRule="auto"/>
        <w:ind w:left="3540"/>
        <w:jc w:val="both"/>
        <w:rPr>
          <w:i/>
          <w:iCs/>
          <w:sz w:val="16"/>
          <w:szCs w:val="16"/>
        </w:rPr>
      </w:pPr>
      <w:r w:rsidRPr="00903E23">
        <w:rPr>
          <w:i/>
          <w:iCs/>
          <w:sz w:val="16"/>
          <w:szCs w:val="16"/>
        </w:rPr>
        <w:t>na okres korzystania z nich wykonywaniu zamówienia</w:t>
      </w:r>
    </w:p>
    <w:p w14:paraId="1FDACFED" w14:textId="0A3A3DB0" w:rsidR="00D834E7" w:rsidRPr="006D111F" w:rsidRDefault="00E21403" w:rsidP="0032321E">
      <w:pPr>
        <w:spacing w:line="276" w:lineRule="auto"/>
        <w:ind w:firstLine="709"/>
        <w:jc w:val="both"/>
        <w:rPr>
          <w:i/>
          <w:iCs/>
          <w:sz w:val="18"/>
          <w:szCs w:val="18"/>
        </w:rPr>
      </w:pPr>
      <w:r w:rsidRPr="006D111F">
        <w:rPr>
          <w:i/>
          <w:iCs/>
          <w:sz w:val="18"/>
          <w:szCs w:val="18"/>
        </w:rPr>
        <w:t>ORG.KLF.2621/</w:t>
      </w:r>
      <w:r w:rsidR="006F2DF9">
        <w:rPr>
          <w:i/>
          <w:iCs/>
          <w:sz w:val="18"/>
          <w:szCs w:val="18"/>
        </w:rPr>
        <w:t>79/</w:t>
      </w:r>
      <w:bookmarkStart w:id="0" w:name="_GoBack"/>
      <w:bookmarkEnd w:id="0"/>
      <w:r w:rsidRPr="006D111F">
        <w:rPr>
          <w:i/>
          <w:iCs/>
          <w:sz w:val="18"/>
          <w:szCs w:val="18"/>
        </w:rPr>
        <w:t>19</w:t>
      </w:r>
    </w:p>
    <w:p w14:paraId="6560C5DF" w14:textId="77777777" w:rsidR="00903E23" w:rsidRPr="006D111F" w:rsidRDefault="00903E23" w:rsidP="006D111F">
      <w:pPr>
        <w:spacing w:line="276" w:lineRule="auto"/>
        <w:jc w:val="both"/>
        <w:rPr>
          <w:i/>
          <w:iCs/>
          <w:sz w:val="18"/>
          <w:szCs w:val="18"/>
        </w:rPr>
      </w:pPr>
    </w:p>
    <w:p w14:paraId="39FC9904" w14:textId="77777777" w:rsidR="006D111F" w:rsidRPr="006D111F" w:rsidRDefault="006D111F" w:rsidP="006D111F">
      <w:pPr>
        <w:spacing w:line="276" w:lineRule="auto"/>
        <w:ind w:firstLine="709"/>
        <w:jc w:val="center"/>
        <w:rPr>
          <w:b/>
          <w:bCs/>
          <w:sz w:val="18"/>
          <w:szCs w:val="18"/>
        </w:rPr>
      </w:pPr>
      <w:r w:rsidRPr="006D111F">
        <w:rPr>
          <w:b/>
          <w:bCs/>
          <w:sz w:val="18"/>
          <w:szCs w:val="18"/>
        </w:rPr>
        <w:t>ZOBOWIĄZANIE  DO ODDANIA DO DYSPOZYCJI WYKONAWCY NIEZBĘDNYCH ZASOBÓW NA OKRES KORZYSTANIA</w:t>
      </w:r>
    </w:p>
    <w:p w14:paraId="0EE19566" w14:textId="404FF267" w:rsidR="006D111F" w:rsidRPr="00903E23" w:rsidRDefault="006D111F" w:rsidP="00903E23">
      <w:pPr>
        <w:spacing w:line="276" w:lineRule="auto"/>
        <w:ind w:firstLine="709"/>
        <w:jc w:val="center"/>
        <w:rPr>
          <w:b/>
          <w:bCs/>
          <w:sz w:val="18"/>
          <w:szCs w:val="18"/>
        </w:rPr>
      </w:pPr>
      <w:r w:rsidRPr="006D111F">
        <w:rPr>
          <w:b/>
          <w:bCs/>
          <w:sz w:val="18"/>
          <w:szCs w:val="18"/>
        </w:rPr>
        <w:t xml:space="preserve"> Z NICH PRZY WYKONYWANIU ZAMÓWIENIA</w:t>
      </w:r>
    </w:p>
    <w:p w14:paraId="6BCDF95F" w14:textId="77777777" w:rsidR="006D111F" w:rsidRPr="006D111F" w:rsidRDefault="006D111F" w:rsidP="006D111F">
      <w:pPr>
        <w:spacing w:line="276" w:lineRule="auto"/>
        <w:rPr>
          <w:sz w:val="18"/>
          <w:szCs w:val="18"/>
        </w:rPr>
      </w:pPr>
    </w:p>
    <w:p w14:paraId="57AA2B49" w14:textId="3A3B6712" w:rsid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>Nazwa podmiotu oddającego potencjał:…………………………………………………………………</w:t>
      </w:r>
      <w:r>
        <w:rPr>
          <w:sz w:val="18"/>
          <w:szCs w:val="18"/>
        </w:rPr>
        <w:t>………………………..</w:t>
      </w:r>
    </w:p>
    <w:p w14:paraId="768EE455" w14:textId="4C93E104" w:rsidR="006D111F" w:rsidRPr="006D111F" w:rsidRDefault="006D111F" w:rsidP="006D111F">
      <w:pPr>
        <w:spacing w:line="276" w:lineRule="auto"/>
        <w:rPr>
          <w:sz w:val="18"/>
          <w:szCs w:val="18"/>
        </w:rPr>
      </w:pPr>
    </w:p>
    <w:p w14:paraId="746756AF" w14:textId="69A8973A" w:rsidR="006D111F" w:rsidRP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>Ja:…………………………………………………………………………………………………………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……………………….</w:t>
      </w:r>
    </w:p>
    <w:p w14:paraId="1419680B" w14:textId="602C2A99" w:rsid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 xml:space="preserve"> (Imię i nazwisko osoby upoważnionej do reprezentowania Podmiotu, stanowisko (właściciel, prezes zarządu, członek zarządu, prokurent, upełnomocniony reprezentant itp.)</w:t>
      </w:r>
    </w:p>
    <w:p w14:paraId="196B08C0" w14:textId="77777777" w:rsidR="00903E23" w:rsidRPr="006D111F" w:rsidRDefault="00903E23" w:rsidP="006D111F">
      <w:pPr>
        <w:spacing w:line="276" w:lineRule="auto"/>
        <w:rPr>
          <w:sz w:val="18"/>
          <w:szCs w:val="18"/>
        </w:rPr>
      </w:pPr>
    </w:p>
    <w:p w14:paraId="5D05C581" w14:textId="4176DF36" w:rsidR="006D111F" w:rsidRPr="006D111F" w:rsidRDefault="006D111F" w:rsidP="006D111F">
      <w:pPr>
        <w:spacing w:line="276" w:lineRule="auto"/>
        <w:rPr>
          <w:sz w:val="18"/>
          <w:szCs w:val="18"/>
        </w:rPr>
      </w:pPr>
    </w:p>
    <w:p w14:paraId="7D9BB2FE" w14:textId="561332F5" w:rsidR="006D111F" w:rsidRPr="006D111F" w:rsidRDefault="006D111F" w:rsidP="00903E23">
      <w:pPr>
        <w:spacing w:line="276" w:lineRule="auto"/>
        <w:jc w:val="center"/>
        <w:rPr>
          <w:sz w:val="18"/>
          <w:szCs w:val="18"/>
        </w:rPr>
      </w:pPr>
      <w:r w:rsidRPr="006D111F">
        <w:rPr>
          <w:sz w:val="18"/>
          <w:szCs w:val="18"/>
        </w:rPr>
        <w:t>Działając w imieniu i na rzecz:</w:t>
      </w:r>
    </w:p>
    <w:p w14:paraId="33CCDDC7" w14:textId="5378E229" w:rsidR="006D111F" w:rsidRP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>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………………………..</w:t>
      </w:r>
    </w:p>
    <w:p w14:paraId="6DDB9C74" w14:textId="3477E90E" w:rsidR="006D111F" w:rsidRPr="006D111F" w:rsidRDefault="006D111F" w:rsidP="006D111F">
      <w:pPr>
        <w:spacing w:line="276" w:lineRule="auto"/>
        <w:jc w:val="center"/>
        <w:rPr>
          <w:sz w:val="18"/>
          <w:szCs w:val="18"/>
        </w:rPr>
      </w:pPr>
      <w:r w:rsidRPr="006D111F">
        <w:rPr>
          <w:sz w:val="18"/>
          <w:szCs w:val="18"/>
        </w:rPr>
        <w:t>(nazwa Podmiotu)</w:t>
      </w:r>
    </w:p>
    <w:p w14:paraId="045F1337" w14:textId="77777777" w:rsidR="006D111F" w:rsidRPr="006D111F" w:rsidRDefault="006D111F" w:rsidP="0039618B">
      <w:pPr>
        <w:pStyle w:val="Akapitzlist"/>
        <w:spacing w:line="276" w:lineRule="auto"/>
        <w:ind w:left="7092" w:hanging="720"/>
        <w:rPr>
          <w:sz w:val="18"/>
          <w:szCs w:val="18"/>
        </w:rPr>
      </w:pPr>
    </w:p>
    <w:p w14:paraId="5A71CF12" w14:textId="07208827" w:rsidR="006D111F" w:rsidRPr="006D111F" w:rsidRDefault="006D111F" w:rsidP="006D111F">
      <w:pPr>
        <w:spacing w:line="276" w:lineRule="auto"/>
        <w:jc w:val="center"/>
        <w:rPr>
          <w:b/>
          <w:bCs/>
          <w:sz w:val="18"/>
          <w:szCs w:val="18"/>
        </w:rPr>
      </w:pPr>
      <w:r w:rsidRPr="006D111F">
        <w:rPr>
          <w:b/>
          <w:bCs/>
          <w:sz w:val="18"/>
          <w:szCs w:val="18"/>
        </w:rPr>
        <w:t>Zobowiązuję się do oddania nw. Zasobów na potrzeby wykonania zamówienia:</w:t>
      </w:r>
    </w:p>
    <w:p w14:paraId="4DD918FF" w14:textId="1CA0DE82" w:rsidR="006D111F" w:rsidRPr="006D111F" w:rsidRDefault="006D111F" w:rsidP="006D111F">
      <w:pPr>
        <w:spacing w:line="276" w:lineRule="auto"/>
        <w:rPr>
          <w:sz w:val="18"/>
          <w:szCs w:val="18"/>
        </w:rPr>
      </w:pPr>
    </w:p>
    <w:p w14:paraId="6284DBF8" w14:textId="0121E56F" w:rsidR="006D111F" w:rsidRP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>…………………………………………………………………………………………………………….</w:t>
      </w:r>
    </w:p>
    <w:p w14:paraId="0C6B775E" w14:textId="381646E6" w:rsidR="006D111F" w:rsidRPr="006D111F" w:rsidRDefault="006D111F" w:rsidP="006D111F">
      <w:pPr>
        <w:spacing w:line="276" w:lineRule="auto"/>
        <w:jc w:val="center"/>
        <w:rPr>
          <w:sz w:val="18"/>
          <w:szCs w:val="18"/>
        </w:rPr>
      </w:pPr>
      <w:r w:rsidRPr="006D111F">
        <w:rPr>
          <w:sz w:val="18"/>
          <w:szCs w:val="18"/>
        </w:rPr>
        <w:t>(określenie zasobu – wiedza i doświadczenie, osoby zdolne do wykonania zamówienia, zdolności finansowe lub ekonomiczne)</w:t>
      </w:r>
    </w:p>
    <w:p w14:paraId="78E68B13" w14:textId="77777777" w:rsidR="006D111F" w:rsidRPr="00903E23" w:rsidRDefault="006D111F" w:rsidP="00903E23">
      <w:pPr>
        <w:spacing w:line="276" w:lineRule="auto"/>
        <w:rPr>
          <w:sz w:val="18"/>
          <w:szCs w:val="18"/>
        </w:rPr>
      </w:pPr>
    </w:p>
    <w:p w14:paraId="1CFBFFFA" w14:textId="1ECC544D" w:rsidR="006D111F" w:rsidRPr="006D111F" w:rsidRDefault="006D111F" w:rsidP="006D111F">
      <w:pPr>
        <w:spacing w:line="276" w:lineRule="auto"/>
        <w:jc w:val="center"/>
        <w:rPr>
          <w:b/>
          <w:bCs/>
          <w:sz w:val="18"/>
          <w:szCs w:val="18"/>
        </w:rPr>
      </w:pPr>
      <w:r w:rsidRPr="006D111F">
        <w:rPr>
          <w:b/>
          <w:bCs/>
          <w:sz w:val="18"/>
          <w:szCs w:val="18"/>
        </w:rPr>
        <w:t>do dyspozycji Wykonawcy:</w:t>
      </w:r>
    </w:p>
    <w:p w14:paraId="1FCAC6D8" w14:textId="413B2123" w:rsidR="006D111F" w:rsidRPr="006D111F" w:rsidRDefault="006D111F" w:rsidP="006D111F">
      <w:pPr>
        <w:spacing w:line="276" w:lineRule="auto"/>
        <w:rPr>
          <w:b/>
          <w:bCs/>
          <w:sz w:val="18"/>
          <w:szCs w:val="18"/>
        </w:rPr>
      </w:pPr>
    </w:p>
    <w:p w14:paraId="14731F4C" w14:textId="0BE6F96B" w:rsidR="006D111F" w:rsidRPr="006D111F" w:rsidRDefault="006D111F" w:rsidP="006D111F">
      <w:pPr>
        <w:spacing w:line="276" w:lineRule="auto"/>
        <w:rPr>
          <w:sz w:val="18"/>
          <w:szCs w:val="18"/>
        </w:rPr>
      </w:pPr>
      <w:r w:rsidRPr="006D111F">
        <w:rPr>
          <w:sz w:val="18"/>
          <w:szCs w:val="18"/>
        </w:rPr>
        <w:t>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…………………………</w:t>
      </w:r>
    </w:p>
    <w:p w14:paraId="13E0780F" w14:textId="733D8008" w:rsidR="006D111F" w:rsidRPr="00903E23" w:rsidRDefault="006D111F" w:rsidP="00903E23">
      <w:pPr>
        <w:spacing w:line="276" w:lineRule="auto"/>
        <w:jc w:val="center"/>
        <w:rPr>
          <w:sz w:val="18"/>
          <w:szCs w:val="18"/>
        </w:rPr>
      </w:pPr>
      <w:r w:rsidRPr="006D111F">
        <w:rPr>
          <w:sz w:val="18"/>
          <w:szCs w:val="18"/>
        </w:rPr>
        <w:t>(nazwa Wykonawcy)</w:t>
      </w:r>
    </w:p>
    <w:p w14:paraId="32210932" w14:textId="52E9BFC2" w:rsidR="006D111F" w:rsidRPr="00903E23" w:rsidRDefault="00674168" w:rsidP="00903E23">
      <w:pPr>
        <w:spacing w:line="276" w:lineRule="auto"/>
        <w:jc w:val="center"/>
        <w:rPr>
          <w:b/>
          <w:bCs/>
          <w:sz w:val="18"/>
          <w:szCs w:val="18"/>
        </w:rPr>
      </w:pPr>
      <w:r w:rsidRPr="00674168">
        <w:rPr>
          <w:b/>
          <w:bCs/>
          <w:sz w:val="18"/>
          <w:szCs w:val="18"/>
        </w:rPr>
        <w:t>p</w:t>
      </w:r>
      <w:r w:rsidR="006D111F" w:rsidRPr="00674168">
        <w:rPr>
          <w:b/>
          <w:bCs/>
          <w:sz w:val="18"/>
          <w:szCs w:val="18"/>
        </w:rPr>
        <w:t>rzy wykonywaniu zamówienia pod nazwą usługa organizacji „Konferencji podsumowującej RPO WL 2014 – 2020 – działania wdrażane przez Lubelską Agen</w:t>
      </w:r>
      <w:r w:rsidRPr="00674168">
        <w:rPr>
          <w:b/>
          <w:bCs/>
          <w:sz w:val="18"/>
          <w:szCs w:val="18"/>
        </w:rPr>
        <w:t>cję Wspierania Przedsiębiorczości w Lublinie”</w:t>
      </w:r>
    </w:p>
    <w:p w14:paraId="75F3DC27" w14:textId="2751A880" w:rsidR="00674168" w:rsidRDefault="00674168" w:rsidP="00674168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Oświadczam, iż:</w:t>
      </w:r>
    </w:p>
    <w:p w14:paraId="4E4BE095" w14:textId="07F614A0" w:rsidR="00674168" w:rsidRDefault="00903E23" w:rsidP="00674168">
      <w:pPr>
        <w:pStyle w:val="Akapitzlist"/>
        <w:numPr>
          <w:ilvl w:val="0"/>
          <w:numId w:val="13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u</w:t>
      </w:r>
      <w:r w:rsidR="00674168">
        <w:rPr>
          <w:sz w:val="18"/>
          <w:szCs w:val="18"/>
        </w:rPr>
        <w:t>dostępniam Wykonawcy ww. zasoby, w następującym  zakresie:</w:t>
      </w:r>
    </w:p>
    <w:p w14:paraId="0A3EB973" w14:textId="32F39E15" w:rsidR="00674168" w:rsidRDefault="00674168" w:rsidP="00674168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0453C9" w14:textId="5D8DD7F9" w:rsidR="00674168" w:rsidRDefault="00903E23" w:rsidP="00674168">
      <w:pPr>
        <w:pStyle w:val="Akapitzlist"/>
        <w:numPr>
          <w:ilvl w:val="0"/>
          <w:numId w:val="13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674168">
        <w:rPr>
          <w:sz w:val="18"/>
          <w:szCs w:val="18"/>
        </w:rPr>
        <w:t>posób wykorzystania udostępnionych przez mnie zasobów będzie następujący:</w:t>
      </w:r>
    </w:p>
    <w:p w14:paraId="0AAFA2DF" w14:textId="50B010D9" w:rsidR="00674168" w:rsidRDefault="00674168" w:rsidP="00674168">
      <w:pPr>
        <w:pStyle w:val="Akapitzlist"/>
        <w:spacing w:line="276" w:lineRule="auto"/>
        <w:ind w:left="284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8324C9" w14:textId="4890D54C" w:rsidR="00674168" w:rsidRDefault="00903E23" w:rsidP="00674168">
      <w:pPr>
        <w:pStyle w:val="Akapitzlist"/>
        <w:numPr>
          <w:ilvl w:val="0"/>
          <w:numId w:val="13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z</w:t>
      </w:r>
      <w:r w:rsidR="00674168">
        <w:rPr>
          <w:sz w:val="18"/>
          <w:szCs w:val="18"/>
        </w:rPr>
        <w:t>akres i okres mojego udziału przy wykonaniu zamówienia będzie następujący:</w:t>
      </w:r>
    </w:p>
    <w:p w14:paraId="4A3DB8AE" w14:textId="0E7D2BE9" w:rsidR="00674168" w:rsidRDefault="00674168" w:rsidP="00674168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0A3B52" w14:textId="6DDB7F3B" w:rsidR="00903E23" w:rsidRDefault="00903E23" w:rsidP="00903E23">
      <w:pPr>
        <w:pStyle w:val="Akapitzlist"/>
        <w:numPr>
          <w:ilvl w:val="0"/>
          <w:numId w:val="13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będę realizował następujące usługi, do realizacji których są wymagane wskazane zdolności:</w:t>
      </w:r>
    </w:p>
    <w:p w14:paraId="34C6D86D" w14:textId="6C6E5E26" w:rsidR="00903E23" w:rsidRDefault="00903E23" w:rsidP="00903E23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4746BA" w14:textId="77777777" w:rsidR="00903E23" w:rsidRDefault="00903E23" w:rsidP="00903E23">
      <w:pPr>
        <w:spacing w:line="276" w:lineRule="auto"/>
        <w:ind w:left="360"/>
        <w:rPr>
          <w:sz w:val="18"/>
          <w:szCs w:val="18"/>
        </w:rPr>
      </w:pPr>
    </w:p>
    <w:p w14:paraId="6E7260E2" w14:textId="77777777" w:rsidR="00903E23" w:rsidRDefault="00903E23" w:rsidP="00903E23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6E3DE21" w14:textId="1965B8E1" w:rsidR="00903E23" w:rsidRDefault="00903E23" w:rsidP="00903E23">
      <w:pPr>
        <w:spacing w:line="276" w:lineRule="auto"/>
        <w:ind w:left="4248"/>
        <w:rPr>
          <w:sz w:val="18"/>
          <w:szCs w:val="18"/>
        </w:rPr>
      </w:pPr>
      <w:r>
        <w:rPr>
          <w:sz w:val="18"/>
          <w:szCs w:val="18"/>
        </w:rPr>
        <w:t>……….……………………………...............................................</w:t>
      </w:r>
    </w:p>
    <w:p w14:paraId="6D7A5394" w14:textId="2DB604C3" w:rsidR="00903E23" w:rsidRDefault="00903E23" w:rsidP="00903E23">
      <w:pPr>
        <w:spacing w:line="276" w:lineRule="auto"/>
        <w:ind w:left="4248"/>
        <w:rPr>
          <w:sz w:val="18"/>
          <w:szCs w:val="18"/>
        </w:rPr>
      </w:pPr>
      <w:r>
        <w:rPr>
          <w:sz w:val="18"/>
          <w:szCs w:val="18"/>
        </w:rPr>
        <w:t xml:space="preserve">(pieczęć i podpis Wykonawcy lub osoby umocowanej przez niego </w:t>
      </w:r>
    </w:p>
    <w:p w14:paraId="3DB1F7F9" w14:textId="3AE188DA" w:rsidR="00903E23" w:rsidRDefault="00903E23" w:rsidP="00903E23">
      <w:pPr>
        <w:spacing w:line="276" w:lineRule="auto"/>
        <w:ind w:left="4248"/>
        <w:rPr>
          <w:sz w:val="18"/>
          <w:szCs w:val="18"/>
        </w:rPr>
      </w:pPr>
      <w:r>
        <w:rPr>
          <w:sz w:val="18"/>
          <w:szCs w:val="18"/>
        </w:rPr>
        <w:t>do składania oświadczeń woli)</w:t>
      </w:r>
    </w:p>
    <w:p w14:paraId="2F8B6263" w14:textId="3996BD2B" w:rsidR="00903E23" w:rsidRDefault="00903E23" w:rsidP="00903E23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>……………………………</w:t>
      </w:r>
    </w:p>
    <w:p w14:paraId="0F354BE0" w14:textId="32B90985" w:rsidR="006D111F" w:rsidRPr="00903E23" w:rsidRDefault="00903E23" w:rsidP="00903E23">
      <w:pPr>
        <w:spacing w:line="276" w:lineRule="auto"/>
        <w:ind w:left="360"/>
        <w:rPr>
          <w:sz w:val="18"/>
          <w:szCs w:val="18"/>
        </w:rPr>
      </w:pPr>
      <w:r>
        <w:rPr>
          <w:sz w:val="18"/>
          <w:szCs w:val="18"/>
        </w:rPr>
        <w:t>(miejscowość, data)</w:t>
      </w:r>
    </w:p>
    <w:p w14:paraId="161A6194" w14:textId="77777777" w:rsidR="006D111F" w:rsidRDefault="006D111F" w:rsidP="0039618B">
      <w:pPr>
        <w:pStyle w:val="Akapitzlist"/>
        <w:spacing w:line="276" w:lineRule="auto"/>
        <w:ind w:left="7092" w:hanging="720"/>
        <w:rPr>
          <w:sz w:val="22"/>
          <w:szCs w:val="22"/>
        </w:rPr>
      </w:pPr>
    </w:p>
    <w:p w14:paraId="15636136" w14:textId="1DDA7DFF" w:rsidR="0039618B" w:rsidRPr="0039618B" w:rsidRDefault="0039618B" w:rsidP="0039618B">
      <w:pPr>
        <w:spacing w:line="276" w:lineRule="auto"/>
        <w:rPr>
          <w:sz w:val="22"/>
          <w:szCs w:val="22"/>
        </w:rPr>
      </w:pPr>
    </w:p>
    <w:sectPr w:rsidR="0039618B" w:rsidRPr="0039618B" w:rsidSect="00864205">
      <w:headerReference w:type="default" r:id="rId9"/>
      <w:footerReference w:type="default" r:id="rId10"/>
      <w:pgSz w:w="11906" w:h="16838"/>
      <w:pgMar w:top="2269" w:right="1418" w:bottom="1701" w:left="1276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05E9D" w14:textId="77777777" w:rsidR="00D13E86" w:rsidRDefault="00D13E86" w:rsidP="00EE7D7D">
      <w:r>
        <w:separator/>
      </w:r>
    </w:p>
  </w:endnote>
  <w:endnote w:type="continuationSeparator" w:id="0">
    <w:p w14:paraId="7FD5E8C5" w14:textId="77777777" w:rsidR="00D13E86" w:rsidRDefault="00D13E8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15C95" w14:textId="31961FD0" w:rsidR="00EE7D7D" w:rsidRPr="00EE7D7D" w:rsidRDefault="00D26FAF" w:rsidP="00625B1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74F3332" wp14:editId="4EF75EA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31CE1A" w14:textId="77777777" w:rsidR="00D13E86" w:rsidRDefault="00D13E86" w:rsidP="00EE7D7D">
      <w:r>
        <w:separator/>
      </w:r>
    </w:p>
  </w:footnote>
  <w:footnote w:type="continuationSeparator" w:id="0">
    <w:p w14:paraId="10DD6D06" w14:textId="77777777" w:rsidR="00D13E86" w:rsidRDefault="00D13E8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3391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8F1C76C" wp14:editId="2E7C5A4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4B2F1DC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FF58D8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A42DFE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293E69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F0355D4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E00675B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A0C3D6" wp14:editId="7985EBB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D0004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B0CE4"/>
    <w:multiLevelType w:val="hybridMultilevel"/>
    <w:tmpl w:val="07165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EF726D9"/>
    <w:multiLevelType w:val="hybridMultilevel"/>
    <w:tmpl w:val="3A82EF8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42B75"/>
    <w:multiLevelType w:val="hybridMultilevel"/>
    <w:tmpl w:val="54827206"/>
    <w:lvl w:ilvl="0" w:tplc="B3E86F80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619D0010"/>
    <w:multiLevelType w:val="hybridMultilevel"/>
    <w:tmpl w:val="029C5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E250B"/>
    <w:multiLevelType w:val="hybridMultilevel"/>
    <w:tmpl w:val="01AC8C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09587C"/>
    <w:multiLevelType w:val="hybridMultilevel"/>
    <w:tmpl w:val="5CDE16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16136"/>
    <w:rsid w:val="0006138B"/>
    <w:rsid w:val="00067EE1"/>
    <w:rsid w:val="000834B0"/>
    <w:rsid w:val="00087555"/>
    <w:rsid w:val="00091EC7"/>
    <w:rsid w:val="000B31C1"/>
    <w:rsid w:val="000B5C1D"/>
    <w:rsid w:val="000C690B"/>
    <w:rsid w:val="000D76E2"/>
    <w:rsid w:val="000D7E52"/>
    <w:rsid w:val="000E0D4C"/>
    <w:rsid w:val="000E2542"/>
    <w:rsid w:val="00104B4C"/>
    <w:rsid w:val="00110FE1"/>
    <w:rsid w:val="00112B41"/>
    <w:rsid w:val="00114145"/>
    <w:rsid w:val="001152E2"/>
    <w:rsid w:val="0011693F"/>
    <w:rsid w:val="001218D1"/>
    <w:rsid w:val="00130B23"/>
    <w:rsid w:val="00146F1F"/>
    <w:rsid w:val="00147205"/>
    <w:rsid w:val="00153E1A"/>
    <w:rsid w:val="001673C6"/>
    <w:rsid w:val="00180011"/>
    <w:rsid w:val="00184D14"/>
    <w:rsid w:val="0018641A"/>
    <w:rsid w:val="00192E67"/>
    <w:rsid w:val="001A761A"/>
    <w:rsid w:val="001D2A15"/>
    <w:rsid w:val="001D6E46"/>
    <w:rsid w:val="001E672A"/>
    <w:rsid w:val="001E7B11"/>
    <w:rsid w:val="001F2198"/>
    <w:rsid w:val="001F35A7"/>
    <w:rsid w:val="00215403"/>
    <w:rsid w:val="00216565"/>
    <w:rsid w:val="00220911"/>
    <w:rsid w:val="002414B9"/>
    <w:rsid w:val="002508E1"/>
    <w:rsid w:val="00252EEE"/>
    <w:rsid w:val="00261DDD"/>
    <w:rsid w:val="0026298C"/>
    <w:rsid w:val="0026509A"/>
    <w:rsid w:val="00280CAF"/>
    <w:rsid w:val="002865B1"/>
    <w:rsid w:val="002919F0"/>
    <w:rsid w:val="002B3E6A"/>
    <w:rsid w:val="002C325D"/>
    <w:rsid w:val="002C3EF1"/>
    <w:rsid w:val="002D18BF"/>
    <w:rsid w:val="002E3600"/>
    <w:rsid w:val="002F0EDD"/>
    <w:rsid w:val="002F1297"/>
    <w:rsid w:val="002F3C90"/>
    <w:rsid w:val="00305E12"/>
    <w:rsid w:val="003109E5"/>
    <w:rsid w:val="00313435"/>
    <w:rsid w:val="00315648"/>
    <w:rsid w:val="003177D9"/>
    <w:rsid w:val="0031780B"/>
    <w:rsid w:val="00317C4A"/>
    <w:rsid w:val="0032321E"/>
    <w:rsid w:val="0032733D"/>
    <w:rsid w:val="00327FA0"/>
    <w:rsid w:val="00331772"/>
    <w:rsid w:val="003468C2"/>
    <w:rsid w:val="0039116A"/>
    <w:rsid w:val="0039618B"/>
    <w:rsid w:val="003A7690"/>
    <w:rsid w:val="003B6933"/>
    <w:rsid w:val="003C292C"/>
    <w:rsid w:val="003C56B6"/>
    <w:rsid w:val="0041510E"/>
    <w:rsid w:val="0042048C"/>
    <w:rsid w:val="00424E75"/>
    <w:rsid w:val="00432138"/>
    <w:rsid w:val="00461609"/>
    <w:rsid w:val="00470F19"/>
    <w:rsid w:val="004737CC"/>
    <w:rsid w:val="0048751A"/>
    <w:rsid w:val="00496C90"/>
    <w:rsid w:val="004A4D9F"/>
    <w:rsid w:val="004B63D1"/>
    <w:rsid w:val="004C0F05"/>
    <w:rsid w:val="004F539C"/>
    <w:rsid w:val="0052122B"/>
    <w:rsid w:val="00537C20"/>
    <w:rsid w:val="00595D6D"/>
    <w:rsid w:val="005A2876"/>
    <w:rsid w:val="005D5465"/>
    <w:rsid w:val="005E4B4E"/>
    <w:rsid w:val="005E6F4F"/>
    <w:rsid w:val="00601613"/>
    <w:rsid w:val="00607BD0"/>
    <w:rsid w:val="006101A2"/>
    <w:rsid w:val="00625B16"/>
    <w:rsid w:val="00674168"/>
    <w:rsid w:val="006808DF"/>
    <w:rsid w:val="006911FE"/>
    <w:rsid w:val="006A45F1"/>
    <w:rsid w:val="006D111F"/>
    <w:rsid w:val="006D3027"/>
    <w:rsid w:val="006E7D41"/>
    <w:rsid w:val="006F2DF9"/>
    <w:rsid w:val="00716A80"/>
    <w:rsid w:val="00737280"/>
    <w:rsid w:val="00756FD3"/>
    <w:rsid w:val="0079085A"/>
    <w:rsid w:val="007B77AD"/>
    <w:rsid w:val="007C28A6"/>
    <w:rsid w:val="007D38D2"/>
    <w:rsid w:val="007E2B5B"/>
    <w:rsid w:val="007E70F5"/>
    <w:rsid w:val="007F3A3F"/>
    <w:rsid w:val="00801CAC"/>
    <w:rsid w:val="00811B08"/>
    <w:rsid w:val="008165CE"/>
    <w:rsid w:val="008249BC"/>
    <w:rsid w:val="00836C7D"/>
    <w:rsid w:val="00850152"/>
    <w:rsid w:val="008544D0"/>
    <w:rsid w:val="00863B5C"/>
    <w:rsid w:val="00864205"/>
    <w:rsid w:val="00876024"/>
    <w:rsid w:val="00877281"/>
    <w:rsid w:val="008B3E39"/>
    <w:rsid w:val="008B5488"/>
    <w:rsid w:val="008C05C9"/>
    <w:rsid w:val="008D05D0"/>
    <w:rsid w:val="008D68B0"/>
    <w:rsid w:val="008E6056"/>
    <w:rsid w:val="008E78FC"/>
    <w:rsid w:val="008F2C34"/>
    <w:rsid w:val="008F711E"/>
    <w:rsid w:val="00903E23"/>
    <w:rsid w:val="00917140"/>
    <w:rsid w:val="00923940"/>
    <w:rsid w:val="00935B8E"/>
    <w:rsid w:val="00944D18"/>
    <w:rsid w:val="00945A82"/>
    <w:rsid w:val="00955A4B"/>
    <w:rsid w:val="00955D02"/>
    <w:rsid w:val="00971FD5"/>
    <w:rsid w:val="00972B10"/>
    <w:rsid w:val="00973AED"/>
    <w:rsid w:val="00973BF1"/>
    <w:rsid w:val="00973C35"/>
    <w:rsid w:val="0098212B"/>
    <w:rsid w:val="009853F2"/>
    <w:rsid w:val="00991B0B"/>
    <w:rsid w:val="00997B55"/>
    <w:rsid w:val="009A2A17"/>
    <w:rsid w:val="009A4FA5"/>
    <w:rsid w:val="009B3C25"/>
    <w:rsid w:val="009B5360"/>
    <w:rsid w:val="009B67C6"/>
    <w:rsid w:val="009D21ED"/>
    <w:rsid w:val="009F7D2D"/>
    <w:rsid w:val="00A05D5A"/>
    <w:rsid w:val="00A1661B"/>
    <w:rsid w:val="00A203FC"/>
    <w:rsid w:val="00A245CB"/>
    <w:rsid w:val="00A50FC3"/>
    <w:rsid w:val="00A72ED1"/>
    <w:rsid w:val="00A73662"/>
    <w:rsid w:val="00A7487C"/>
    <w:rsid w:val="00A83526"/>
    <w:rsid w:val="00A850EE"/>
    <w:rsid w:val="00AB6641"/>
    <w:rsid w:val="00AC004E"/>
    <w:rsid w:val="00AC79E5"/>
    <w:rsid w:val="00AE11FC"/>
    <w:rsid w:val="00AE22A2"/>
    <w:rsid w:val="00AE4870"/>
    <w:rsid w:val="00B075DB"/>
    <w:rsid w:val="00B21D08"/>
    <w:rsid w:val="00B26449"/>
    <w:rsid w:val="00B27675"/>
    <w:rsid w:val="00B5752F"/>
    <w:rsid w:val="00B85BD4"/>
    <w:rsid w:val="00B91561"/>
    <w:rsid w:val="00B95767"/>
    <w:rsid w:val="00B97AA4"/>
    <w:rsid w:val="00BA67B6"/>
    <w:rsid w:val="00BE4A0C"/>
    <w:rsid w:val="00BF373B"/>
    <w:rsid w:val="00BF49C3"/>
    <w:rsid w:val="00BF50F9"/>
    <w:rsid w:val="00BF7A02"/>
    <w:rsid w:val="00C010A1"/>
    <w:rsid w:val="00C05320"/>
    <w:rsid w:val="00C27FBE"/>
    <w:rsid w:val="00C310F7"/>
    <w:rsid w:val="00C53036"/>
    <w:rsid w:val="00C5366B"/>
    <w:rsid w:val="00C54913"/>
    <w:rsid w:val="00C57783"/>
    <w:rsid w:val="00C63F83"/>
    <w:rsid w:val="00C64274"/>
    <w:rsid w:val="00C65C5E"/>
    <w:rsid w:val="00C832D3"/>
    <w:rsid w:val="00C93B46"/>
    <w:rsid w:val="00CB55DD"/>
    <w:rsid w:val="00CC75E6"/>
    <w:rsid w:val="00CC78C7"/>
    <w:rsid w:val="00CE100E"/>
    <w:rsid w:val="00CE35E4"/>
    <w:rsid w:val="00CF4CE6"/>
    <w:rsid w:val="00D05575"/>
    <w:rsid w:val="00D13E86"/>
    <w:rsid w:val="00D2675C"/>
    <w:rsid w:val="00D26FAF"/>
    <w:rsid w:val="00D7612B"/>
    <w:rsid w:val="00D834E7"/>
    <w:rsid w:val="00D8685F"/>
    <w:rsid w:val="00D964F4"/>
    <w:rsid w:val="00DA2873"/>
    <w:rsid w:val="00DB1EC2"/>
    <w:rsid w:val="00DD0530"/>
    <w:rsid w:val="00DD3CE4"/>
    <w:rsid w:val="00DD45B2"/>
    <w:rsid w:val="00DF4A06"/>
    <w:rsid w:val="00E20381"/>
    <w:rsid w:val="00E211F9"/>
    <w:rsid w:val="00E21220"/>
    <w:rsid w:val="00E21403"/>
    <w:rsid w:val="00E21A46"/>
    <w:rsid w:val="00E43BE7"/>
    <w:rsid w:val="00E43E41"/>
    <w:rsid w:val="00E54A78"/>
    <w:rsid w:val="00E66468"/>
    <w:rsid w:val="00E757FA"/>
    <w:rsid w:val="00E97E37"/>
    <w:rsid w:val="00EB3F36"/>
    <w:rsid w:val="00EC64CC"/>
    <w:rsid w:val="00EC7C85"/>
    <w:rsid w:val="00ED0BBD"/>
    <w:rsid w:val="00EE548D"/>
    <w:rsid w:val="00EE7D7D"/>
    <w:rsid w:val="00EF700B"/>
    <w:rsid w:val="00F057F1"/>
    <w:rsid w:val="00F233A0"/>
    <w:rsid w:val="00F25425"/>
    <w:rsid w:val="00F255CF"/>
    <w:rsid w:val="00F26FE3"/>
    <w:rsid w:val="00F47FF6"/>
    <w:rsid w:val="00F54512"/>
    <w:rsid w:val="00F55AD2"/>
    <w:rsid w:val="00F563DE"/>
    <w:rsid w:val="00F6400E"/>
    <w:rsid w:val="00F81159"/>
    <w:rsid w:val="00F924EB"/>
    <w:rsid w:val="00F93F44"/>
    <w:rsid w:val="00F96F15"/>
    <w:rsid w:val="00FA66C9"/>
    <w:rsid w:val="00FB32CA"/>
    <w:rsid w:val="00FB3674"/>
    <w:rsid w:val="00FB6850"/>
    <w:rsid w:val="00FE31ED"/>
    <w:rsid w:val="00FE3D08"/>
    <w:rsid w:val="00FF2495"/>
    <w:rsid w:val="00F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66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A8831-3EFF-47C6-A383-E554A3D7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</TotalTime>
  <Pages>1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Cezary Szymański</cp:lastModifiedBy>
  <cp:revision>3</cp:revision>
  <cp:lastPrinted>2019-10-23T12:24:00Z</cp:lastPrinted>
  <dcterms:created xsi:type="dcterms:W3CDTF">2019-11-07T11:54:00Z</dcterms:created>
  <dcterms:modified xsi:type="dcterms:W3CDTF">2019-11-13T15:05:00Z</dcterms:modified>
</cp:coreProperties>
</file>