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CE6CDE" w14:textId="77777777" w:rsidR="004A6841" w:rsidRPr="004A6841" w:rsidRDefault="004A6841" w:rsidP="004A6841">
      <w:pPr>
        <w:spacing w:line="276" w:lineRule="auto"/>
        <w:ind w:left="8496"/>
        <w:jc w:val="both"/>
        <w:rPr>
          <w:i/>
          <w:iCs/>
          <w:sz w:val="22"/>
          <w:szCs w:val="22"/>
        </w:rPr>
      </w:pPr>
      <w:r w:rsidRPr="004A6841">
        <w:rPr>
          <w:i/>
          <w:iCs/>
          <w:sz w:val="22"/>
          <w:szCs w:val="22"/>
        </w:rPr>
        <w:t xml:space="preserve">Załącznik nr 4 do Zapytania Ofertowego – </w:t>
      </w:r>
    </w:p>
    <w:p w14:paraId="531D97C6" w14:textId="71AC51E3" w:rsidR="00E21403" w:rsidRPr="004A6841" w:rsidRDefault="004A6841" w:rsidP="004A6841">
      <w:pPr>
        <w:spacing w:line="276" w:lineRule="auto"/>
        <w:ind w:left="8496"/>
        <w:jc w:val="both"/>
        <w:rPr>
          <w:i/>
          <w:iCs/>
          <w:sz w:val="22"/>
          <w:szCs w:val="22"/>
        </w:rPr>
      </w:pPr>
      <w:r w:rsidRPr="004A6841">
        <w:rPr>
          <w:i/>
          <w:iCs/>
          <w:sz w:val="22"/>
          <w:szCs w:val="22"/>
        </w:rPr>
        <w:t>Wykaz wykonanych usług</w:t>
      </w:r>
    </w:p>
    <w:p w14:paraId="131C9C0D" w14:textId="77777777" w:rsidR="004A6841" w:rsidRDefault="004A6841" w:rsidP="0032321E">
      <w:pPr>
        <w:spacing w:line="276" w:lineRule="auto"/>
        <w:ind w:firstLine="709"/>
        <w:jc w:val="both"/>
        <w:rPr>
          <w:i/>
          <w:iCs/>
          <w:sz w:val="22"/>
          <w:szCs w:val="22"/>
        </w:rPr>
      </w:pPr>
    </w:p>
    <w:p w14:paraId="5024B8AC" w14:textId="05E8DD69" w:rsidR="00E21403" w:rsidRDefault="004A6841" w:rsidP="0032321E">
      <w:pPr>
        <w:spacing w:line="276" w:lineRule="auto"/>
        <w:ind w:firstLine="709"/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ORG.KLF.2621/</w:t>
      </w:r>
      <w:r w:rsidR="0033057B">
        <w:rPr>
          <w:i/>
          <w:iCs/>
          <w:sz w:val="22"/>
          <w:szCs w:val="22"/>
        </w:rPr>
        <w:t>79</w:t>
      </w:r>
      <w:r>
        <w:rPr>
          <w:i/>
          <w:iCs/>
          <w:sz w:val="22"/>
          <w:szCs w:val="22"/>
        </w:rPr>
        <w:t>/19</w:t>
      </w:r>
      <w:bookmarkStart w:id="0" w:name="_GoBack"/>
      <w:bookmarkEnd w:id="0"/>
    </w:p>
    <w:p w14:paraId="07E6734A" w14:textId="5C338725" w:rsidR="00E21403" w:rsidRDefault="00E21403" w:rsidP="0032321E">
      <w:pPr>
        <w:spacing w:line="276" w:lineRule="auto"/>
        <w:ind w:firstLine="709"/>
        <w:jc w:val="both"/>
        <w:rPr>
          <w:i/>
          <w:iCs/>
          <w:sz w:val="22"/>
          <w:szCs w:val="22"/>
        </w:rPr>
      </w:pPr>
    </w:p>
    <w:p w14:paraId="3FD47214" w14:textId="542948B9" w:rsidR="004A6841" w:rsidRDefault="004A6841" w:rsidP="0032321E">
      <w:pPr>
        <w:spacing w:line="276" w:lineRule="auto"/>
        <w:ind w:firstLine="709"/>
        <w:jc w:val="both"/>
        <w:rPr>
          <w:i/>
          <w:iCs/>
          <w:sz w:val="22"/>
          <w:szCs w:val="22"/>
        </w:rPr>
      </w:pPr>
    </w:p>
    <w:p w14:paraId="4ED7CAC8" w14:textId="478B31DF" w:rsidR="004A6841" w:rsidRDefault="004A6841" w:rsidP="0032321E">
      <w:pPr>
        <w:spacing w:line="276" w:lineRule="auto"/>
        <w:ind w:firstLine="709"/>
        <w:jc w:val="both"/>
        <w:rPr>
          <w:i/>
          <w:iCs/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53"/>
        <w:gridCol w:w="2252"/>
        <w:gridCol w:w="2155"/>
        <w:gridCol w:w="1998"/>
        <w:gridCol w:w="2202"/>
        <w:gridCol w:w="1998"/>
      </w:tblGrid>
      <w:tr w:rsidR="004A6841" w:rsidRPr="004A6841" w14:paraId="05647DB6" w14:textId="77777777" w:rsidTr="00A0170B">
        <w:tc>
          <w:tcPr>
            <w:tcW w:w="2253" w:type="dxa"/>
            <w:vMerge w:val="restart"/>
          </w:tcPr>
          <w:p w14:paraId="525FD471" w14:textId="6030A536" w:rsidR="004A6841" w:rsidRPr="004A6841" w:rsidRDefault="004A6841" w:rsidP="0032321E">
            <w:pPr>
              <w:spacing w:line="276" w:lineRule="auto"/>
              <w:jc w:val="both"/>
              <w:rPr>
                <w:sz w:val="18"/>
                <w:szCs w:val="18"/>
              </w:rPr>
            </w:pPr>
            <w:r w:rsidRPr="004A6841">
              <w:rPr>
                <w:b/>
                <w:bCs/>
                <w:sz w:val="18"/>
                <w:szCs w:val="18"/>
              </w:rPr>
              <w:t>Zrealizowana usługa</w:t>
            </w:r>
            <w:r w:rsidRPr="004A6841">
              <w:rPr>
                <w:sz w:val="18"/>
                <w:szCs w:val="18"/>
              </w:rPr>
              <w:t xml:space="preserve"> (podanie nazwy zrealizowanej usługi)</w:t>
            </w:r>
          </w:p>
        </w:tc>
        <w:tc>
          <w:tcPr>
            <w:tcW w:w="2252" w:type="dxa"/>
            <w:vMerge w:val="restart"/>
          </w:tcPr>
          <w:p w14:paraId="4165D01D" w14:textId="0D2BFE9D" w:rsidR="004A6841" w:rsidRPr="004A6841" w:rsidRDefault="004A6841" w:rsidP="0032321E">
            <w:pPr>
              <w:spacing w:line="276" w:lineRule="auto"/>
              <w:jc w:val="both"/>
              <w:rPr>
                <w:sz w:val="18"/>
                <w:szCs w:val="18"/>
              </w:rPr>
            </w:pPr>
            <w:r w:rsidRPr="004A6841">
              <w:rPr>
                <w:b/>
                <w:bCs/>
                <w:sz w:val="18"/>
                <w:szCs w:val="18"/>
              </w:rPr>
              <w:t>Opis usługi</w:t>
            </w:r>
            <w:r>
              <w:rPr>
                <w:sz w:val="18"/>
                <w:szCs w:val="18"/>
              </w:rPr>
              <w:t xml:space="preserve"> pozwalający na ocenę spełnienia warunku udziału w postępowaniu, w tym informacji o charakterze i zakresie wykonanych usług w ramach realizowanego wydarzenia, ilości uczestników (m.in. aranżacja przestrzeni, catering itp.)</w:t>
            </w:r>
          </w:p>
        </w:tc>
        <w:tc>
          <w:tcPr>
            <w:tcW w:w="2155" w:type="dxa"/>
            <w:vMerge w:val="restart"/>
          </w:tcPr>
          <w:p w14:paraId="79EDB2F0" w14:textId="643DB8CD" w:rsidR="004A6841" w:rsidRPr="004A6841" w:rsidRDefault="004A6841" w:rsidP="004A6841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4A6841">
              <w:rPr>
                <w:b/>
                <w:bCs/>
                <w:sz w:val="18"/>
                <w:szCs w:val="18"/>
              </w:rPr>
              <w:t>Wartość brutto w złotych</w:t>
            </w:r>
          </w:p>
        </w:tc>
        <w:tc>
          <w:tcPr>
            <w:tcW w:w="4200" w:type="dxa"/>
            <w:gridSpan w:val="2"/>
          </w:tcPr>
          <w:p w14:paraId="2EF68930" w14:textId="648D3908" w:rsidR="004A6841" w:rsidRPr="004A6841" w:rsidRDefault="004A6841" w:rsidP="0032321E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  <w:r w:rsidRPr="004A6841">
              <w:rPr>
                <w:b/>
                <w:bCs/>
                <w:sz w:val="18"/>
                <w:szCs w:val="18"/>
              </w:rPr>
              <w:t>Daty dzienne wykonania usługi (dzień-miesiąc-rok)</w:t>
            </w:r>
          </w:p>
        </w:tc>
        <w:tc>
          <w:tcPr>
            <w:tcW w:w="1998" w:type="dxa"/>
            <w:vMerge w:val="restart"/>
          </w:tcPr>
          <w:p w14:paraId="42F9D4C6" w14:textId="3DA66116" w:rsidR="004A6841" w:rsidRPr="00B518FA" w:rsidRDefault="00B518FA" w:rsidP="0032321E">
            <w:pPr>
              <w:spacing w:line="276" w:lineRule="auto"/>
              <w:jc w:val="both"/>
              <w:rPr>
                <w:b/>
                <w:bCs/>
                <w:sz w:val="18"/>
                <w:szCs w:val="18"/>
              </w:rPr>
            </w:pPr>
            <w:r w:rsidRPr="00B518FA">
              <w:rPr>
                <w:b/>
                <w:bCs/>
                <w:sz w:val="18"/>
                <w:szCs w:val="18"/>
              </w:rPr>
              <w:t xml:space="preserve">Podmioty (nazwa i adres) na </w:t>
            </w:r>
            <w:proofErr w:type="gramStart"/>
            <w:r w:rsidRPr="00B518FA">
              <w:rPr>
                <w:b/>
                <w:bCs/>
                <w:sz w:val="18"/>
                <w:szCs w:val="18"/>
              </w:rPr>
              <w:t>rzecz których</w:t>
            </w:r>
            <w:proofErr w:type="gramEnd"/>
            <w:r w:rsidRPr="00B518FA">
              <w:rPr>
                <w:b/>
                <w:bCs/>
                <w:sz w:val="18"/>
                <w:szCs w:val="18"/>
              </w:rPr>
              <w:t xml:space="preserve"> usługi zostały wykonane</w:t>
            </w:r>
          </w:p>
        </w:tc>
      </w:tr>
      <w:tr w:rsidR="004A6841" w:rsidRPr="004A6841" w14:paraId="09E0B39F" w14:textId="77777777" w:rsidTr="004A6841">
        <w:tc>
          <w:tcPr>
            <w:tcW w:w="2253" w:type="dxa"/>
            <w:vMerge/>
          </w:tcPr>
          <w:p w14:paraId="7B37510E" w14:textId="77777777" w:rsidR="004A6841" w:rsidRPr="004A6841" w:rsidRDefault="004A6841" w:rsidP="0032321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252" w:type="dxa"/>
            <w:vMerge/>
          </w:tcPr>
          <w:p w14:paraId="142D9128" w14:textId="77777777" w:rsidR="004A6841" w:rsidRPr="004A6841" w:rsidRDefault="004A6841" w:rsidP="0032321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155" w:type="dxa"/>
            <w:vMerge/>
          </w:tcPr>
          <w:p w14:paraId="332663CE" w14:textId="77777777" w:rsidR="004A6841" w:rsidRPr="004A6841" w:rsidRDefault="004A6841" w:rsidP="0032321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998" w:type="dxa"/>
          </w:tcPr>
          <w:p w14:paraId="744A1878" w14:textId="77777777" w:rsidR="004A6841" w:rsidRDefault="004A6841" w:rsidP="0032321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2D88C3B3" w14:textId="1CE1D401" w:rsidR="004A6841" w:rsidRPr="004A6841" w:rsidRDefault="004A6841" w:rsidP="004A6841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proofErr w:type="gramStart"/>
            <w:r w:rsidRPr="004A6841">
              <w:rPr>
                <w:b/>
                <w:bCs/>
                <w:sz w:val="18"/>
                <w:szCs w:val="18"/>
              </w:rPr>
              <w:t>rozpocz</w:t>
            </w:r>
            <w:r>
              <w:rPr>
                <w:b/>
                <w:bCs/>
                <w:sz w:val="18"/>
                <w:szCs w:val="18"/>
              </w:rPr>
              <w:t>ę</w:t>
            </w:r>
            <w:r w:rsidRPr="004A6841">
              <w:rPr>
                <w:b/>
                <w:bCs/>
                <w:sz w:val="18"/>
                <w:szCs w:val="18"/>
              </w:rPr>
              <w:t>cie</w:t>
            </w:r>
            <w:proofErr w:type="gramEnd"/>
          </w:p>
        </w:tc>
        <w:tc>
          <w:tcPr>
            <w:tcW w:w="2202" w:type="dxa"/>
          </w:tcPr>
          <w:p w14:paraId="6E1D0205" w14:textId="77777777" w:rsidR="004A6841" w:rsidRDefault="004A6841" w:rsidP="0032321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14:paraId="62CF991F" w14:textId="0E18F03D" w:rsidR="004A6841" w:rsidRPr="004A6841" w:rsidRDefault="004A6841" w:rsidP="004A6841">
            <w:pPr>
              <w:spacing w:line="276" w:lineRule="auto"/>
              <w:jc w:val="center"/>
              <w:rPr>
                <w:b/>
                <w:bCs/>
                <w:sz w:val="18"/>
                <w:szCs w:val="18"/>
              </w:rPr>
            </w:pPr>
            <w:proofErr w:type="gramStart"/>
            <w:r w:rsidRPr="004A6841">
              <w:rPr>
                <w:b/>
                <w:bCs/>
                <w:sz w:val="18"/>
                <w:szCs w:val="18"/>
              </w:rPr>
              <w:t>zakończenie</w:t>
            </w:r>
            <w:proofErr w:type="gramEnd"/>
          </w:p>
        </w:tc>
        <w:tc>
          <w:tcPr>
            <w:tcW w:w="1998" w:type="dxa"/>
            <w:vMerge/>
          </w:tcPr>
          <w:p w14:paraId="51321872" w14:textId="77777777" w:rsidR="004A6841" w:rsidRPr="004A6841" w:rsidRDefault="004A6841" w:rsidP="0032321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4A6841" w:rsidRPr="004A6841" w14:paraId="2FCD0728" w14:textId="77777777" w:rsidTr="004A6841">
        <w:tc>
          <w:tcPr>
            <w:tcW w:w="2253" w:type="dxa"/>
          </w:tcPr>
          <w:p w14:paraId="0C5784F3" w14:textId="4CB553E2" w:rsidR="004A6841" w:rsidRPr="004A6841" w:rsidRDefault="00B518FA" w:rsidP="0032321E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2252" w:type="dxa"/>
          </w:tcPr>
          <w:p w14:paraId="14941BDF" w14:textId="77777777" w:rsidR="004A6841" w:rsidRPr="004A6841" w:rsidRDefault="004A6841" w:rsidP="0032321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155" w:type="dxa"/>
          </w:tcPr>
          <w:p w14:paraId="10FDF954" w14:textId="77777777" w:rsidR="004A6841" w:rsidRPr="004A6841" w:rsidRDefault="004A6841" w:rsidP="0032321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998" w:type="dxa"/>
          </w:tcPr>
          <w:p w14:paraId="0CD482BC" w14:textId="77777777" w:rsidR="004A6841" w:rsidRPr="004A6841" w:rsidRDefault="004A6841" w:rsidP="0032321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202" w:type="dxa"/>
          </w:tcPr>
          <w:p w14:paraId="7A52D1A5" w14:textId="72C864EB" w:rsidR="004A6841" w:rsidRPr="004A6841" w:rsidRDefault="004A6841" w:rsidP="0032321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998" w:type="dxa"/>
          </w:tcPr>
          <w:p w14:paraId="5641A7BE" w14:textId="77777777" w:rsidR="004A6841" w:rsidRPr="004A6841" w:rsidRDefault="004A6841" w:rsidP="0032321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B518FA" w:rsidRPr="004A6841" w14:paraId="4AD98232" w14:textId="77777777" w:rsidTr="004A6841">
        <w:tc>
          <w:tcPr>
            <w:tcW w:w="2253" w:type="dxa"/>
          </w:tcPr>
          <w:p w14:paraId="20EAC394" w14:textId="6EE4A1A3" w:rsidR="00B518FA" w:rsidRPr="004A6841" w:rsidRDefault="00B518FA" w:rsidP="0032321E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2252" w:type="dxa"/>
          </w:tcPr>
          <w:p w14:paraId="695DC86C" w14:textId="77777777" w:rsidR="00B518FA" w:rsidRPr="004A6841" w:rsidRDefault="00B518FA" w:rsidP="0032321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155" w:type="dxa"/>
          </w:tcPr>
          <w:p w14:paraId="4DDED843" w14:textId="77777777" w:rsidR="00B518FA" w:rsidRPr="004A6841" w:rsidRDefault="00B518FA" w:rsidP="0032321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998" w:type="dxa"/>
          </w:tcPr>
          <w:p w14:paraId="791B53EF" w14:textId="77777777" w:rsidR="00B518FA" w:rsidRPr="004A6841" w:rsidRDefault="00B518FA" w:rsidP="0032321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2202" w:type="dxa"/>
          </w:tcPr>
          <w:p w14:paraId="286FF09C" w14:textId="77777777" w:rsidR="00B518FA" w:rsidRPr="004A6841" w:rsidRDefault="00B518FA" w:rsidP="0032321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998" w:type="dxa"/>
          </w:tcPr>
          <w:p w14:paraId="696E6304" w14:textId="77777777" w:rsidR="00B518FA" w:rsidRPr="004A6841" w:rsidRDefault="00B518FA" w:rsidP="0032321E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</w:tbl>
    <w:p w14:paraId="42052256" w14:textId="77777777" w:rsidR="004A6841" w:rsidRPr="004A6841" w:rsidRDefault="004A6841" w:rsidP="0032321E">
      <w:pPr>
        <w:spacing w:line="276" w:lineRule="auto"/>
        <w:ind w:firstLine="709"/>
        <w:jc w:val="both"/>
        <w:rPr>
          <w:sz w:val="22"/>
          <w:szCs w:val="22"/>
        </w:rPr>
      </w:pPr>
    </w:p>
    <w:p w14:paraId="15636136" w14:textId="6B8A670B" w:rsidR="0039618B" w:rsidRDefault="00B518FA" w:rsidP="0039618B">
      <w:pPr>
        <w:spacing w:line="276" w:lineRule="auto"/>
        <w:rPr>
          <w:b/>
          <w:bCs/>
          <w:sz w:val="22"/>
          <w:szCs w:val="22"/>
        </w:rPr>
      </w:pPr>
      <w:r w:rsidRPr="00B518FA">
        <w:rPr>
          <w:b/>
          <w:bCs/>
          <w:sz w:val="22"/>
          <w:szCs w:val="22"/>
        </w:rPr>
        <w:t xml:space="preserve">Uwaga! Do niniejszego wykazu należy załączyć dokumenty potwierdzające należyte wykonanie wskazanych w nim usług, np. referencje, poświadczenia, </w:t>
      </w:r>
      <w:r w:rsidR="005962E3">
        <w:rPr>
          <w:b/>
          <w:bCs/>
          <w:sz w:val="22"/>
          <w:szCs w:val="22"/>
        </w:rPr>
        <w:t xml:space="preserve">protokoły odbioru </w:t>
      </w:r>
      <w:r w:rsidRPr="00B518FA">
        <w:rPr>
          <w:b/>
          <w:bCs/>
          <w:sz w:val="22"/>
          <w:szCs w:val="22"/>
        </w:rPr>
        <w:t>itp.</w:t>
      </w:r>
    </w:p>
    <w:p w14:paraId="4267124D" w14:textId="0735DA8F" w:rsidR="00B518FA" w:rsidRDefault="00B518FA" w:rsidP="0039618B">
      <w:pPr>
        <w:spacing w:line="276" w:lineRule="auto"/>
        <w:rPr>
          <w:b/>
          <w:bCs/>
          <w:sz w:val="22"/>
          <w:szCs w:val="22"/>
        </w:rPr>
      </w:pPr>
    </w:p>
    <w:p w14:paraId="0ED8DC8E" w14:textId="07A77A75" w:rsidR="00B518FA" w:rsidRDefault="00BA3431" w:rsidP="00BA3431">
      <w:pPr>
        <w:spacing w:line="276" w:lineRule="auto"/>
        <w:ind w:left="9204"/>
        <w:rPr>
          <w:sz w:val="22"/>
          <w:szCs w:val="22"/>
        </w:rPr>
      </w:pPr>
      <w:r>
        <w:rPr>
          <w:sz w:val="22"/>
          <w:szCs w:val="22"/>
        </w:rPr>
        <w:t>……………………….</w:t>
      </w:r>
    </w:p>
    <w:p w14:paraId="278FA1B5" w14:textId="77777777" w:rsidR="00DA66DA" w:rsidRDefault="00BA3431" w:rsidP="00DA66DA">
      <w:pPr>
        <w:ind w:left="7788"/>
        <w:jc w:val="center"/>
        <w:rPr>
          <w:sz w:val="18"/>
          <w:szCs w:val="18"/>
        </w:rPr>
      </w:pPr>
      <w:r>
        <w:rPr>
          <w:sz w:val="22"/>
          <w:szCs w:val="22"/>
        </w:rPr>
        <w:t>(</w:t>
      </w:r>
      <w:r w:rsidR="00DA66DA">
        <w:rPr>
          <w:sz w:val="18"/>
          <w:szCs w:val="18"/>
        </w:rPr>
        <w:t xml:space="preserve">podpis i pieczątka składającego ofertę </w:t>
      </w:r>
    </w:p>
    <w:p w14:paraId="4C3B558D" w14:textId="77777777" w:rsidR="00DA66DA" w:rsidRPr="001C7610" w:rsidRDefault="00DA66DA" w:rsidP="00DA66DA">
      <w:pPr>
        <w:ind w:left="7788"/>
        <w:jc w:val="center"/>
        <w:rPr>
          <w:sz w:val="18"/>
          <w:szCs w:val="18"/>
        </w:rPr>
      </w:pPr>
      <w:proofErr w:type="gramStart"/>
      <w:r>
        <w:rPr>
          <w:sz w:val="18"/>
          <w:szCs w:val="18"/>
        </w:rPr>
        <w:t>lub</w:t>
      </w:r>
      <w:proofErr w:type="gramEnd"/>
      <w:r>
        <w:rPr>
          <w:sz w:val="18"/>
          <w:szCs w:val="18"/>
        </w:rPr>
        <w:t xml:space="preserve"> osoby przez niego upoważnionej)</w:t>
      </w:r>
    </w:p>
    <w:p w14:paraId="1F782071" w14:textId="77777777" w:rsidR="00BA3431" w:rsidRDefault="00BA3431" w:rsidP="0039618B">
      <w:pPr>
        <w:spacing w:line="276" w:lineRule="auto"/>
        <w:rPr>
          <w:sz w:val="22"/>
          <w:szCs w:val="22"/>
        </w:rPr>
      </w:pPr>
    </w:p>
    <w:p w14:paraId="6C6B8A42" w14:textId="674D6713" w:rsidR="00B518FA" w:rsidRDefault="00B518FA" w:rsidP="0039618B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……………………….</w:t>
      </w:r>
    </w:p>
    <w:p w14:paraId="4C7DA797" w14:textId="47EC2ABD" w:rsidR="00B518FA" w:rsidRPr="00B518FA" w:rsidRDefault="00B518FA" w:rsidP="0039618B">
      <w:pPr>
        <w:spacing w:line="276" w:lineRule="auto"/>
        <w:rPr>
          <w:sz w:val="18"/>
          <w:szCs w:val="18"/>
        </w:rPr>
      </w:pPr>
      <w:r w:rsidRPr="00B518FA">
        <w:rPr>
          <w:sz w:val="18"/>
          <w:szCs w:val="18"/>
        </w:rPr>
        <w:t>(miejscowość)</w:t>
      </w:r>
    </w:p>
    <w:sectPr w:rsidR="00B518FA" w:rsidRPr="00B518FA" w:rsidSect="004A6841">
      <w:headerReference w:type="default" r:id="rId9"/>
      <w:footerReference w:type="default" r:id="rId10"/>
      <w:pgSz w:w="16838" w:h="11906" w:orient="landscape"/>
      <w:pgMar w:top="1276" w:right="2269" w:bottom="1418" w:left="1701" w:header="709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E0F768" w14:textId="77777777" w:rsidR="00E92DF0" w:rsidRDefault="00E92DF0" w:rsidP="00EE7D7D">
      <w:r>
        <w:separator/>
      </w:r>
    </w:p>
  </w:endnote>
  <w:endnote w:type="continuationSeparator" w:id="0">
    <w:p w14:paraId="1CECDC0E" w14:textId="77777777" w:rsidR="00E92DF0" w:rsidRDefault="00E92DF0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115C95" w14:textId="31961FD0" w:rsidR="00EE7D7D" w:rsidRPr="00EE7D7D" w:rsidRDefault="00D26FAF" w:rsidP="00625B16">
    <w:pPr>
      <w:autoSpaceDN w:val="0"/>
      <w:adjustRightInd w:val="0"/>
      <w:spacing w:line="360" w:lineRule="auto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674F3332" wp14:editId="4EF75EAB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76D470" w14:textId="77777777" w:rsidR="00E92DF0" w:rsidRDefault="00E92DF0" w:rsidP="00EE7D7D">
      <w:r>
        <w:separator/>
      </w:r>
    </w:p>
  </w:footnote>
  <w:footnote w:type="continuationSeparator" w:id="0">
    <w:p w14:paraId="2A630184" w14:textId="77777777" w:rsidR="00E92DF0" w:rsidRDefault="00E92DF0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03391D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38F1C76C" wp14:editId="2E7C5A4B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proofErr w:type="gramStart"/>
    <w:r w:rsidR="00CE100E">
      <w:rPr>
        <w:rFonts w:ascii="Arial" w:hAnsi="Arial" w:cs="Arial"/>
        <w:sz w:val="16"/>
      </w:rPr>
      <w:t>ul</w:t>
    </w:r>
    <w:proofErr w:type="gramEnd"/>
    <w:r w:rsidR="00CE100E">
      <w:rPr>
        <w:rFonts w:ascii="Arial" w:hAnsi="Arial" w:cs="Arial"/>
        <w:sz w:val="16"/>
      </w:rPr>
      <w:t xml:space="preserve">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74B2F1DC" w14:textId="77777777" w:rsidR="00CE100E" w:rsidRDefault="00CE100E" w:rsidP="00CE100E">
    <w:pPr>
      <w:jc w:val="right"/>
      <w:rPr>
        <w:rFonts w:ascii="Arial" w:hAnsi="Arial" w:cs="Arial"/>
        <w:sz w:val="16"/>
      </w:rPr>
    </w:pPr>
    <w:proofErr w:type="gramStart"/>
    <w:r>
      <w:rPr>
        <w:rFonts w:ascii="Arial" w:hAnsi="Arial" w:cs="Arial"/>
        <w:sz w:val="16"/>
      </w:rPr>
      <w:t>tel</w:t>
    </w:r>
    <w:proofErr w:type="gramEnd"/>
    <w:r>
      <w:rPr>
        <w:rFonts w:ascii="Arial" w:hAnsi="Arial" w:cs="Arial"/>
        <w:sz w:val="16"/>
      </w:rPr>
      <w:t>. 81 462 38 00</w:t>
    </w:r>
  </w:p>
  <w:p w14:paraId="0FF58D85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proofErr w:type="gramStart"/>
    <w:r w:rsidRPr="00607BD0">
      <w:rPr>
        <w:rFonts w:ascii="Arial" w:hAnsi="Arial" w:cs="Arial"/>
        <w:sz w:val="16"/>
        <w:lang w:val="en-US"/>
      </w:rPr>
      <w:t>fax</w:t>
    </w:r>
    <w:proofErr w:type="gramEnd"/>
    <w:r w:rsidRPr="00607BD0">
      <w:rPr>
        <w:rFonts w:ascii="Arial" w:hAnsi="Arial" w:cs="Arial"/>
        <w:sz w:val="16"/>
        <w:lang w:val="en-US"/>
      </w:rPr>
      <w:t xml:space="preserve"> 81 462 38 40</w:t>
    </w:r>
  </w:p>
  <w:p w14:paraId="5A42DFE3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5293E69F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0F0355D4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E00675B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3A0C3D6" wp14:editId="7985EBB7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2D00040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B17F6"/>
    <w:multiLevelType w:val="multilevel"/>
    <w:tmpl w:val="0D946848"/>
    <w:lvl w:ilvl="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644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C945BB"/>
    <w:multiLevelType w:val="hybridMultilevel"/>
    <w:tmpl w:val="A9603EEE"/>
    <w:lvl w:ilvl="0" w:tplc="868AE4DE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7B0CE4"/>
    <w:multiLevelType w:val="hybridMultilevel"/>
    <w:tmpl w:val="071659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4E3EDB"/>
    <w:multiLevelType w:val="hybridMultilevel"/>
    <w:tmpl w:val="24589B4C"/>
    <w:lvl w:ilvl="0" w:tplc="04150017">
      <w:start w:val="1"/>
      <w:numFmt w:val="lowerLetter"/>
      <w:lvlText w:val="%1)"/>
      <w:lvlJc w:val="left"/>
      <w:pPr>
        <w:ind w:left="1211" w:hanging="360"/>
      </w:pPr>
    </w:lvl>
    <w:lvl w:ilvl="1" w:tplc="0415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>
    <w:nsid w:val="1EF726D9"/>
    <w:multiLevelType w:val="hybridMultilevel"/>
    <w:tmpl w:val="3A82EF8A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110AA9"/>
    <w:multiLevelType w:val="hybridMultilevel"/>
    <w:tmpl w:val="166C81B4"/>
    <w:lvl w:ilvl="0" w:tplc="5F942DD4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C42B75"/>
    <w:multiLevelType w:val="hybridMultilevel"/>
    <w:tmpl w:val="54827206"/>
    <w:lvl w:ilvl="0" w:tplc="B3E86F80">
      <w:start w:val="1"/>
      <w:numFmt w:val="decimal"/>
      <w:lvlText w:val="%1."/>
      <w:lvlJc w:val="left"/>
      <w:pPr>
        <w:ind w:left="717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>
    <w:nsid w:val="619D0010"/>
    <w:multiLevelType w:val="hybridMultilevel"/>
    <w:tmpl w:val="029C5B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09587C"/>
    <w:multiLevelType w:val="hybridMultilevel"/>
    <w:tmpl w:val="5CDE160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4E66D25"/>
    <w:multiLevelType w:val="hybridMultilevel"/>
    <w:tmpl w:val="DBC818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6"/>
  </w:num>
  <w:num w:numId="7">
    <w:abstractNumId w:val="0"/>
  </w:num>
  <w:num w:numId="8">
    <w:abstractNumId w:val="8"/>
  </w:num>
  <w:num w:numId="9">
    <w:abstractNumId w:val="7"/>
  </w:num>
  <w:num w:numId="10">
    <w:abstractNumId w:val="3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AA4"/>
    <w:rsid w:val="0006138B"/>
    <w:rsid w:val="00067EE1"/>
    <w:rsid w:val="000834B0"/>
    <w:rsid w:val="00087555"/>
    <w:rsid w:val="00091EC7"/>
    <w:rsid w:val="000B31C1"/>
    <w:rsid w:val="000B5C1D"/>
    <w:rsid w:val="000C690B"/>
    <w:rsid w:val="000D76E2"/>
    <w:rsid w:val="000D7E52"/>
    <w:rsid w:val="000E0D4C"/>
    <w:rsid w:val="000E2542"/>
    <w:rsid w:val="00104B4C"/>
    <w:rsid w:val="00110FE1"/>
    <w:rsid w:val="00112B41"/>
    <w:rsid w:val="00114145"/>
    <w:rsid w:val="001152E2"/>
    <w:rsid w:val="0011693F"/>
    <w:rsid w:val="001218D1"/>
    <w:rsid w:val="00130B23"/>
    <w:rsid w:val="00146F1F"/>
    <w:rsid w:val="00147205"/>
    <w:rsid w:val="00153E1A"/>
    <w:rsid w:val="001673C6"/>
    <w:rsid w:val="00180011"/>
    <w:rsid w:val="00184D14"/>
    <w:rsid w:val="0018641A"/>
    <w:rsid w:val="00192E67"/>
    <w:rsid w:val="001A761A"/>
    <w:rsid w:val="001D2A15"/>
    <w:rsid w:val="001D6E46"/>
    <w:rsid w:val="001E672A"/>
    <w:rsid w:val="001E7B11"/>
    <w:rsid w:val="001F2198"/>
    <w:rsid w:val="001F35A7"/>
    <w:rsid w:val="00215403"/>
    <w:rsid w:val="00216565"/>
    <w:rsid w:val="00220911"/>
    <w:rsid w:val="002414B9"/>
    <w:rsid w:val="002508E1"/>
    <w:rsid w:val="00252EEE"/>
    <w:rsid w:val="00261DDD"/>
    <w:rsid w:val="0026298C"/>
    <w:rsid w:val="0026509A"/>
    <w:rsid w:val="00280CAF"/>
    <w:rsid w:val="002865B1"/>
    <w:rsid w:val="002919F0"/>
    <w:rsid w:val="002B3E6A"/>
    <w:rsid w:val="002C325D"/>
    <w:rsid w:val="002C3EF1"/>
    <w:rsid w:val="002D18BF"/>
    <w:rsid w:val="002E3600"/>
    <w:rsid w:val="002F0EDD"/>
    <w:rsid w:val="002F1297"/>
    <w:rsid w:val="002F3C90"/>
    <w:rsid w:val="00305E12"/>
    <w:rsid w:val="003109E5"/>
    <w:rsid w:val="00313435"/>
    <w:rsid w:val="00315648"/>
    <w:rsid w:val="003177D9"/>
    <w:rsid w:val="0031780B"/>
    <w:rsid w:val="00317C4A"/>
    <w:rsid w:val="0032321E"/>
    <w:rsid w:val="0032733D"/>
    <w:rsid w:val="00327FA0"/>
    <w:rsid w:val="0033057B"/>
    <w:rsid w:val="00331772"/>
    <w:rsid w:val="003468C2"/>
    <w:rsid w:val="0039116A"/>
    <w:rsid w:val="0039618B"/>
    <w:rsid w:val="003A7690"/>
    <w:rsid w:val="003B6933"/>
    <w:rsid w:val="003C292C"/>
    <w:rsid w:val="003C56B6"/>
    <w:rsid w:val="0041510E"/>
    <w:rsid w:val="0042048C"/>
    <w:rsid w:val="00424E75"/>
    <w:rsid w:val="00432138"/>
    <w:rsid w:val="00461609"/>
    <w:rsid w:val="00470F19"/>
    <w:rsid w:val="004737CC"/>
    <w:rsid w:val="0048751A"/>
    <w:rsid w:val="00496C90"/>
    <w:rsid w:val="004A4D9F"/>
    <w:rsid w:val="004A6841"/>
    <w:rsid w:val="004B63D1"/>
    <w:rsid w:val="004C0F05"/>
    <w:rsid w:val="004F539C"/>
    <w:rsid w:val="0052122B"/>
    <w:rsid w:val="00537C20"/>
    <w:rsid w:val="00595D6D"/>
    <w:rsid w:val="005962E3"/>
    <w:rsid w:val="005A2876"/>
    <w:rsid w:val="005D5465"/>
    <w:rsid w:val="005E4B4E"/>
    <w:rsid w:val="005E6F4F"/>
    <w:rsid w:val="00601613"/>
    <w:rsid w:val="00607BD0"/>
    <w:rsid w:val="006101A2"/>
    <w:rsid w:val="00625B16"/>
    <w:rsid w:val="006808DF"/>
    <w:rsid w:val="006911FE"/>
    <w:rsid w:val="006A45F1"/>
    <w:rsid w:val="006D3027"/>
    <w:rsid w:val="006E7D41"/>
    <w:rsid w:val="00716A80"/>
    <w:rsid w:val="00737280"/>
    <w:rsid w:val="00756FD3"/>
    <w:rsid w:val="0079085A"/>
    <w:rsid w:val="007B77AD"/>
    <w:rsid w:val="007C28A6"/>
    <w:rsid w:val="007D38D2"/>
    <w:rsid w:val="007E2B5B"/>
    <w:rsid w:val="007E70F5"/>
    <w:rsid w:val="007F3A3F"/>
    <w:rsid w:val="00801CAC"/>
    <w:rsid w:val="00811B08"/>
    <w:rsid w:val="008165CE"/>
    <w:rsid w:val="008249BC"/>
    <w:rsid w:val="00836C7D"/>
    <w:rsid w:val="00850152"/>
    <w:rsid w:val="008544D0"/>
    <w:rsid w:val="00863B5C"/>
    <w:rsid w:val="00864205"/>
    <w:rsid w:val="00876024"/>
    <w:rsid w:val="00877281"/>
    <w:rsid w:val="008B3E39"/>
    <w:rsid w:val="008B5488"/>
    <w:rsid w:val="008C05C9"/>
    <w:rsid w:val="008D05D0"/>
    <w:rsid w:val="008D68B0"/>
    <w:rsid w:val="008E6056"/>
    <w:rsid w:val="008E78FC"/>
    <w:rsid w:val="008F2C34"/>
    <w:rsid w:val="008F711E"/>
    <w:rsid w:val="00917140"/>
    <w:rsid w:val="00923940"/>
    <w:rsid w:val="00935B8E"/>
    <w:rsid w:val="00944D18"/>
    <w:rsid w:val="00945A82"/>
    <w:rsid w:val="00955A4B"/>
    <w:rsid w:val="00955D02"/>
    <w:rsid w:val="00971FD5"/>
    <w:rsid w:val="00972B10"/>
    <w:rsid w:val="00973AED"/>
    <w:rsid w:val="00973BF1"/>
    <w:rsid w:val="00973C35"/>
    <w:rsid w:val="0098212B"/>
    <w:rsid w:val="009853F2"/>
    <w:rsid w:val="00991B0B"/>
    <w:rsid w:val="00997B55"/>
    <w:rsid w:val="009A2A17"/>
    <w:rsid w:val="009A4FA5"/>
    <w:rsid w:val="009B3C25"/>
    <w:rsid w:val="009B5360"/>
    <w:rsid w:val="009B67C6"/>
    <w:rsid w:val="009D1EEE"/>
    <w:rsid w:val="009D21ED"/>
    <w:rsid w:val="009F7D2D"/>
    <w:rsid w:val="00A05D5A"/>
    <w:rsid w:val="00A1661B"/>
    <w:rsid w:val="00A203FC"/>
    <w:rsid w:val="00A245CB"/>
    <w:rsid w:val="00A50FC3"/>
    <w:rsid w:val="00A72ED1"/>
    <w:rsid w:val="00A73662"/>
    <w:rsid w:val="00A7487C"/>
    <w:rsid w:val="00A83526"/>
    <w:rsid w:val="00A850EE"/>
    <w:rsid w:val="00AB6641"/>
    <w:rsid w:val="00AC004E"/>
    <w:rsid w:val="00AC79E5"/>
    <w:rsid w:val="00AE11FC"/>
    <w:rsid w:val="00AE22A2"/>
    <w:rsid w:val="00AE4870"/>
    <w:rsid w:val="00B075DB"/>
    <w:rsid w:val="00B21D08"/>
    <w:rsid w:val="00B26449"/>
    <w:rsid w:val="00B27675"/>
    <w:rsid w:val="00B518FA"/>
    <w:rsid w:val="00B5752F"/>
    <w:rsid w:val="00B85BD4"/>
    <w:rsid w:val="00B91561"/>
    <w:rsid w:val="00B95767"/>
    <w:rsid w:val="00B97AA4"/>
    <w:rsid w:val="00BA3431"/>
    <w:rsid w:val="00BA67B6"/>
    <w:rsid w:val="00BE4A0C"/>
    <w:rsid w:val="00BF373B"/>
    <w:rsid w:val="00BF49C3"/>
    <w:rsid w:val="00BF50F9"/>
    <w:rsid w:val="00BF7A02"/>
    <w:rsid w:val="00C010A1"/>
    <w:rsid w:val="00C05320"/>
    <w:rsid w:val="00C27FBE"/>
    <w:rsid w:val="00C310F7"/>
    <w:rsid w:val="00C53036"/>
    <w:rsid w:val="00C5366B"/>
    <w:rsid w:val="00C54913"/>
    <w:rsid w:val="00C57783"/>
    <w:rsid w:val="00C63F83"/>
    <w:rsid w:val="00C64274"/>
    <w:rsid w:val="00C65C5E"/>
    <w:rsid w:val="00C832D3"/>
    <w:rsid w:val="00C93B46"/>
    <w:rsid w:val="00CB55DD"/>
    <w:rsid w:val="00CC75E6"/>
    <w:rsid w:val="00CC78C7"/>
    <w:rsid w:val="00CE100E"/>
    <w:rsid w:val="00CE35E4"/>
    <w:rsid w:val="00CF4CE6"/>
    <w:rsid w:val="00D05575"/>
    <w:rsid w:val="00D2675C"/>
    <w:rsid w:val="00D26FAF"/>
    <w:rsid w:val="00D7612B"/>
    <w:rsid w:val="00D834E7"/>
    <w:rsid w:val="00D8685F"/>
    <w:rsid w:val="00D964F4"/>
    <w:rsid w:val="00DA2873"/>
    <w:rsid w:val="00DA66DA"/>
    <w:rsid w:val="00DB1EC2"/>
    <w:rsid w:val="00DD0530"/>
    <w:rsid w:val="00DD3CE4"/>
    <w:rsid w:val="00DD45B2"/>
    <w:rsid w:val="00DF4A06"/>
    <w:rsid w:val="00E20381"/>
    <w:rsid w:val="00E211F9"/>
    <w:rsid w:val="00E21220"/>
    <w:rsid w:val="00E21403"/>
    <w:rsid w:val="00E21A46"/>
    <w:rsid w:val="00E43BE7"/>
    <w:rsid w:val="00E43E41"/>
    <w:rsid w:val="00E54A78"/>
    <w:rsid w:val="00E66468"/>
    <w:rsid w:val="00E757FA"/>
    <w:rsid w:val="00E85FB7"/>
    <w:rsid w:val="00E92DF0"/>
    <w:rsid w:val="00E97E37"/>
    <w:rsid w:val="00EB3F36"/>
    <w:rsid w:val="00EC64CC"/>
    <w:rsid w:val="00EC7C85"/>
    <w:rsid w:val="00ED0BBD"/>
    <w:rsid w:val="00EE548D"/>
    <w:rsid w:val="00EE7D7D"/>
    <w:rsid w:val="00EF700B"/>
    <w:rsid w:val="00F057F1"/>
    <w:rsid w:val="00F233A0"/>
    <w:rsid w:val="00F25425"/>
    <w:rsid w:val="00F255CF"/>
    <w:rsid w:val="00F26FE3"/>
    <w:rsid w:val="00F47FF6"/>
    <w:rsid w:val="00F54512"/>
    <w:rsid w:val="00F55AD2"/>
    <w:rsid w:val="00F563DE"/>
    <w:rsid w:val="00F6400E"/>
    <w:rsid w:val="00F81159"/>
    <w:rsid w:val="00F924EB"/>
    <w:rsid w:val="00F93F44"/>
    <w:rsid w:val="00F96F15"/>
    <w:rsid w:val="00FA66C9"/>
    <w:rsid w:val="00FB32CA"/>
    <w:rsid w:val="00FB3674"/>
    <w:rsid w:val="00FB6850"/>
    <w:rsid w:val="00FE31ED"/>
    <w:rsid w:val="00FE3D08"/>
    <w:rsid w:val="00FF2495"/>
    <w:rsid w:val="00FF3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22664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3D08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uiPriority w:val="99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styleId="Tabela-Siatka">
    <w:name w:val="Table Grid"/>
    <w:basedOn w:val="Standardowy"/>
    <w:uiPriority w:val="59"/>
    <w:rsid w:val="00DD3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26FE3"/>
    <w:rPr>
      <w:color w:val="808080"/>
      <w:shd w:val="clear" w:color="auto" w:fill="E6E6E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95D6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95D6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95D6D"/>
    <w:rPr>
      <w:rFonts w:ascii="Times New Roman" w:eastAsia="Times New Roman" w:hAnsi="Times New Roman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95D6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95D6D"/>
    <w:rPr>
      <w:rFonts w:ascii="Times New Roman" w:eastAsia="Times New Roman" w:hAnsi="Times New Roman"/>
      <w:b/>
      <w:bCs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618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618B"/>
    <w:rPr>
      <w:rFonts w:ascii="Times New Roman" w:eastAsia="Times New Roman" w:hAnsi="Times New Roman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618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3D08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uiPriority w:val="99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styleId="Tabela-Siatka">
    <w:name w:val="Table Grid"/>
    <w:basedOn w:val="Standardowy"/>
    <w:uiPriority w:val="59"/>
    <w:rsid w:val="00DD3C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26FE3"/>
    <w:rPr>
      <w:color w:val="808080"/>
      <w:shd w:val="clear" w:color="auto" w:fill="E6E6E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95D6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95D6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95D6D"/>
    <w:rPr>
      <w:rFonts w:ascii="Times New Roman" w:eastAsia="Times New Roman" w:hAnsi="Times New Roman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95D6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95D6D"/>
    <w:rPr>
      <w:rFonts w:ascii="Times New Roman" w:eastAsia="Times New Roman" w:hAnsi="Times New Roman"/>
      <w:b/>
      <w:bCs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618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618B"/>
    <w:rPr>
      <w:rFonts w:ascii="Times New Roman" w:eastAsia="Times New Roman" w:hAnsi="Times New Roman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618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FB4656-0908-485A-9DD2-8F4CC12A1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2011-09-15.dotx</Template>
  <TotalTime>15</TotalTime>
  <Pages>1</Pages>
  <Words>112</Words>
  <Characters>741</Characters>
  <Application>Microsoft Office Word</Application>
  <DocSecurity>0</DocSecurity>
  <Lines>13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Dorota Babska</dc:creator>
  <cp:lastModifiedBy>Cezary Szymański</cp:lastModifiedBy>
  <cp:revision>7</cp:revision>
  <cp:lastPrinted>2019-10-23T12:24:00Z</cp:lastPrinted>
  <dcterms:created xsi:type="dcterms:W3CDTF">2019-11-07T10:56:00Z</dcterms:created>
  <dcterms:modified xsi:type="dcterms:W3CDTF">2019-11-13T15:04:00Z</dcterms:modified>
</cp:coreProperties>
</file>