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71179A" w14:textId="77777777" w:rsidR="00A462BF" w:rsidRDefault="00A462BF" w:rsidP="00A462BF">
      <w:pPr>
        <w:spacing w:line="276" w:lineRule="auto"/>
        <w:ind w:left="5664"/>
        <w:jc w:val="both"/>
        <w:rPr>
          <w:i/>
          <w:iCs/>
          <w:sz w:val="22"/>
          <w:szCs w:val="22"/>
        </w:rPr>
      </w:pPr>
      <w:r w:rsidRPr="00A462BF">
        <w:rPr>
          <w:i/>
          <w:iCs/>
          <w:sz w:val="22"/>
          <w:szCs w:val="22"/>
        </w:rPr>
        <w:t>Załącznik nr 2 do Zapytania ofertowego</w:t>
      </w:r>
    </w:p>
    <w:p w14:paraId="531D97C6" w14:textId="7D92DE8F" w:rsidR="00E21403" w:rsidRPr="00A462BF" w:rsidRDefault="00A462BF" w:rsidP="00A462BF">
      <w:pPr>
        <w:spacing w:line="276" w:lineRule="auto"/>
        <w:ind w:left="5664"/>
        <w:jc w:val="both"/>
        <w:rPr>
          <w:i/>
          <w:iCs/>
          <w:sz w:val="22"/>
          <w:szCs w:val="22"/>
        </w:rPr>
      </w:pPr>
      <w:r w:rsidRPr="00A462BF">
        <w:rPr>
          <w:i/>
          <w:iCs/>
          <w:sz w:val="22"/>
          <w:szCs w:val="22"/>
        </w:rPr>
        <w:t xml:space="preserve"> – Formularz cenowy</w:t>
      </w:r>
    </w:p>
    <w:p w14:paraId="1FDACFED" w14:textId="57308891" w:rsidR="00D834E7" w:rsidRDefault="00E21403" w:rsidP="0032321E">
      <w:pPr>
        <w:spacing w:line="276" w:lineRule="auto"/>
        <w:ind w:firstLine="709"/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ORG.KLF.2621/</w:t>
      </w:r>
      <w:r w:rsidR="00C728AD">
        <w:rPr>
          <w:i/>
          <w:iCs/>
          <w:sz w:val="22"/>
          <w:szCs w:val="22"/>
        </w:rPr>
        <w:t>79/</w:t>
      </w:r>
      <w:r>
        <w:rPr>
          <w:i/>
          <w:iCs/>
          <w:sz w:val="22"/>
          <w:szCs w:val="22"/>
        </w:rPr>
        <w:t>19</w:t>
      </w:r>
      <w:bookmarkStart w:id="0" w:name="_GoBack"/>
      <w:bookmarkEnd w:id="0"/>
    </w:p>
    <w:p w14:paraId="5024B8AC" w14:textId="2BCD8EA7" w:rsidR="00E21403" w:rsidRDefault="00E21403" w:rsidP="0032321E">
      <w:pPr>
        <w:spacing w:line="276" w:lineRule="auto"/>
        <w:ind w:firstLine="709"/>
        <w:jc w:val="both"/>
        <w:rPr>
          <w:i/>
          <w:iCs/>
          <w:sz w:val="22"/>
          <w:szCs w:val="22"/>
        </w:rPr>
      </w:pPr>
    </w:p>
    <w:p w14:paraId="07E6734A" w14:textId="2EE19076" w:rsidR="00E21403" w:rsidRDefault="00E21403" w:rsidP="0032321E">
      <w:pPr>
        <w:spacing w:line="276" w:lineRule="auto"/>
        <w:ind w:firstLine="709"/>
        <w:jc w:val="both"/>
        <w:rPr>
          <w:i/>
          <w:iCs/>
          <w:sz w:val="22"/>
          <w:szCs w:val="22"/>
        </w:rPr>
      </w:pPr>
    </w:p>
    <w:p w14:paraId="1E6FC9A6" w14:textId="4197A36C" w:rsidR="00E21403" w:rsidRDefault="00E21403" w:rsidP="0032321E">
      <w:pPr>
        <w:spacing w:line="276" w:lineRule="auto"/>
        <w:ind w:firstLine="709"/>
        <w:jc w:val="both"/>
        <w:rPr>
          <w:i/>
          <w:iCs/>
          <w:sz w:val="22"/>
          <w:szCs w:val="22"/>
        </w:rPr>
      </w:pPr>
    </w:p>
    <w:p w14:paraId="2EABF460" w14:textId="15CAD840" w:rsidR="00E21403" w:rsidRDefault="00E21403" w:rsidP="0032321E">
      <w:pPr>
        <w:spacing w:line="276" w:lineRule="auto"/>
        <w:ind w:firstLine="709"/>
        <w:jc w:val="both"/>
        <w:rPr>
          <w:i/>
          <w:iCs/>
          <w:sz w:val="22"/>
          <w:szCs w:val="22"/>
        </w:rPr>
      </w:pPr>
    </w:p>
    <w:p w14:paraId="21D6CCC5" w14:textId="21966F98" w:rsidR="00E21403" w:rsidRDefault="00E21403" w:rsidP="00E21403">
      <w:pPr>
        <w:spacing w:line="276" w:lineRule="auto"/>
        <w:ind w:firstLine="709"/>
        <w:jc w:val="center"/>
        <w:rPr>
          <w:b/>
          <w:bCs/>
          <w:sz w:val="22"/>
          <w:szCs w:val="22"/>
        </w:rPr>
      </w:pPr>
      <w:r w:rsidRPr="00E21403">
        <w:rPr>
          <w:b/>
          <w:bCs/>
          <w:sz w:val="22"/>
          <w:szCs w:val="22"/>
        </w:rPr>
        <w:t>FORMULARZ CENOWY</w:t>
      </w:r>
    </w:p>
    <w:p w14:paraId="2343D497" w14:textId="77777777" w:rsidR="00E21403" w:rsidRDefault="00E21403" w:rsidP="00E21403">
      <w:pPr>
        <w:spacing w:line="276" w:lineRule="auto"/>
        <w:ind w:firstLine="709"/>
        <w:jc w:val="center"/>
        <w:rPr>
          <w:b/>
          <w:bCs/>
          <w:sz w:val="22"/>
          <w:szCs w:val="22"/>
        </w:rPr>
      </w:pPr>
    </w:p>
    <w:p w14:paraId="473665BB" w14:textId="0CE9817E" w:rsidR="00E21403" w:rsidRDefault="00E21403" w:rsidP="00E21403">
      <w:pPr>
        <w:spacing w:line="276" w:lineRule="auto"/>
        <w:ind w:firstLine="709"/>
        <w:rPr>
          <w:b/>
          <w:bCs/>
          <w:sz w:val="22"/>
          <w:szCs w:val="22"/>
        </w:rPr>
      </w:pPr>
    </w:p>
    <w:p w14:paraId="751967FB" w14:textId="23E8544E" w:rsidR="00E21403" w:rsidRDefault="00E21403" w:rsidP="00F924EB">
      <w:p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Nazwa Wykonawcy……………………………………………………………………..</w:t>
      </w:r>
    </w:p>
    <w:p w14:paraId="0DC5A7E6" w14:textId="72C6E829" w:rsidR="00E21403" w:rsidRDefault="00E21403" w:rsidP="00F924EB">
      <w:pPr>
        <w:spacing w:line="276" w:lineRule="auto"/>
        <w:rPr>
          <w:b/>
          <w:bCs/>
          <w:sz w:val="22"/>
          <w:szCs w:val="22"/>
        </w:rPr>
      </w:pPr>
    </w:p>
    <w:p w14:paraId="53C56348" w14:textId="385EB23B" w:rsidR="00E21403" w:rsidRDefault="00E21403" w:rsidP="00F924EB">
      <w:p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Adres Wykonawcy………………………………………………………………………</w:t>
      </w:r>
    </w:p>
    <w:p w14:paraId="4ABD4D39" w14:textId="22F70A22" w:rsidR="00E21403" w:rsidRDefault="00E21403" w:rsidP="00F924EB">
      <w:pPr>
        <w:spacing w:line="276" w:lineRule="auto"/>
        <w:rPr>
          <w:b/>
          <w:bCs/>
          <w:sz w:val="22"/>
          <w:szCs w:val="22"/>
        </w:rPr>
      </w:pPr>
    </w:p>
    <w:p w14:paraId="62C76D9B" w14:textId="3C56FA48" w:rsidR="00E21403" w:rsidRDefault="00E21403" w:rsidP="00F924EB">
      <w:p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Tel……………………………………………………………………………………….</w:t>
      </w:r>
    </w:p>
    <w:p w14:paraId="02AD0ECE" w14:textId="441DAF48" w:rsidR="00E21403" w:rsidRDefault="00E21403" w:rsidP="00F924EB">
      <w:pPr>
        <w:spacing w:line="276" w:lineRule="auto"/>
        <w:rPr>
          <w:b/>
          <w:bCs/>
          <w:sz w:val="22"/>
          <w:szCs w:val="22"/>
        </w:rPr>
      </w:pPr>
    </w:p>
    <w:p w14:paraId="41DA2AB6" w14:textId="0BD733A4" w:rsidR="00E21403" w:rsidRDefault="00E21403" w:rsidP="00F924EB">
      <w:p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Fax………………………………………………………………………………………..</w:t>
      </w:r>
    </w:p>
    <w:p w14:paraId="71C85157" w14:textId="2CE56DBE" w:rsidR="00E21403" w:rsidRDefault="00E21403" w:rsidP="00F924EB">
      <w:pPr>
        <w:spacing w:line="276" w:lineRule="auto"/>
        <w:rPr>
          <w:b/>
          <w:bCs/>
          <w:sz w:val="22"/>
          <w:szCs w:val="22"/>
        </w:rPr>
      </w:pPr>
    </w:p>
    <w:p w14:paraId="78AFE4AB" w14:textId="11139693" w:rsidR="00E21403" w:rsidRDefault="00E21403" w:rsidP="00F924EB">
      <w:p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E-mail………………………………………………………………………………………</w:t>
      </w:r>
    </w:p>
    <w:p w14:paraId="37843475" w14:textId="77777777" w:rsidR="00F924EB" w:rsidRDefault="00F924EB" w:rsidP="00E21403">
      <w:pPr>
        <w:spacing w:line="276" w:lineRule="auto"/>
        <w:ind w:firstLine="709"/>
        <w:rPr>
          <w:b/>
          <w:bCs/>
          <w:sz w:val="22"/>
          <w:szCs w:val="22"/>
        </w:rPr>
      </w:pPr>
    </w:p>
    <w:p w14:paraId="01A13C64" w14:textId="6FCC7C96" w:rsidR="00E21403" w:rsidRDefault="00E21403" w:rsidP="00E21403">
      <w:pPr>
        <w:spacing w:line="276" w:lineRule="auto"/>
        <w:ind w:firstLine="709"/>
        <w:rPr>
          <w:b/>
          <w:bCs/>
          <w:sz w:val="22"/>
          <w:szCs w:val="22"/>
        </w:rPr>
      </w:pPr>
    </w:p>
    <w:p w14:paraId="12D47DEE" w14:textId="6CE3F37F" w:rsidR="00E21403" w:rsidRDefault="00E21403" w:rsidP="00F924EB">
      <w:p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Cena oferty brutto za przedmiot zamówienia</w:t>
      </w:r>
      <w:r w:rsidR="00F924EB">
        <w:rPr>
          <w:b/>
          <w:bCs/>
          <w:sz w:val="22"/>
          <w:szCs w:val="22"/>
        </w:rPr>
        <w:t>……………………………………….</w:t>
      </w:r>
      <w:proofErr w:type="gramStart"/>
      <w:r w:rsidR="00F924EB">
        <w:rPr>
          <w:b/>
          <w:bCs/>
          <w:sz w:val="22"/>
          <w:szCs w:val="22"/>
        </w:rPr>
        <w:t>zł</w:t>
      </w:r>
      <w:proofErr w:type="gramEnd"/>
    </w:p>
    <w:p w14:paraId="000150EB" w14:textId="4D89EB90" w:rsidR="00F924EB" w:rsidRDefault="00F924EB" w:rsidP="00E21403">
      <w:pPr>
        <w:spacing w:line="276" w:lineRule="auto"/>
        <w:ind w:firstLine="709"/>
        <w:rPr>
          <w:b/>
          <w:bCs/>
          <w:sz w:val="22"/>
          <w:szCs w:val="22"/>
        </w:rPr>
      </w:pPr>
    </w:p>
    <w:p w14:paraId="3F1EC2E3" w14:textId="1A27626C" w:rsidR="00F924EB" w:rsidRDefault="00F924EB" w:rsidP="00E21403">
      <w:pPr>
        <w:spacing w:line="276" w:lineRule="auto"/>
        <w:ind w:firstLine="709"/>
        <w:rPr>
          <w:b/>
          <w:bCs/>
          <w:sz w:val="22"/>
          <w:szCs w:val="22"/>
        </w:rPr>
      </w:pPr>
    </w:p>
    <w:p w14:paraId="73F7888C" w14:textId="01CFB214" w:rsidR="00F924EB" w:rsidRPr="001E7B11" w:rsidRDefault="00F924EB" w:rsidP="001E7B11">
      <w:pPr>
        <w:pStyle w:val="Akapitzlist"/>
        <w:numPr>
          <w:ilvl w:val="0"/>
          <w:numId w:val="12"/>
        </w:numPr>
        <w:spacing w:line="276" w:lineRule="auto"/>
        <w:rPr>
          <w:sz w:val="22"/>
          <w:szCs w:val="22"/>
        </w:rPr>
      </w:pPr>
      <w:r w:rsidRPr="001E7B11">
        <w:rPr>
          <w:sz w:val="22"/>
          <w:szCs w:val="22"/>
        </w:rPr>
        <w:t>Oświadczam, że zapoznaliśmy się z Zapytaniem ofertowym i nie wnosimy do niego zastrzeżeń</w:t>
      </w:r>
      <w:r w:rsidR="001E7B11" w:rsidRPr="001E7B11">
        <w:rPr>
          <w:sz w:val="22"/>
          <w:szCs w:val="22"/>
        </w:rPr>
        <w:t>.</w:t>
      </w:r>
    </w:p>
    <w:p w14:paraId="17EF48E3" w14:textId="1C220A07" w:rsidR="001E7B11" w:rsidRDefault="001E7B11" w:rsidP="001E7B11">
      <w:pPr>
        <w:pStyle w:val="Akapitzlist"/>
        <w:numPr>
          <w:ilvl w:val="0"/>
          <w:numId w:val="12"/>
        </w:numPr>
        <w:spacing w:line="276" w:lineRule="auto"/>
        <w:rPr>
          <w:sz w:val="22"/>
          <w:szCs w:val="22"/>
        </w:rPr>
      </w:pPr>
      <w:r w:rsidRPr="001E7B11">
        <w:rPr>
          <w:sz w:val="22"/>
          <w:szCs w:val="22"/>
        </w:rPr>
        <w:t>Oświadczam, że akceptuję przekazany przez Zamawiającego opis przedmiotu zamówienia (stanowiący Zał</w:t>
      </w:r>
      <w:r>
        <w:rPr>
          <w:sz w:val="22"/>
          <w:szCs w:val="22"/>
        </w:rPr>
        <w:t>ą</w:t>
      </w:r>
      <w:r w:rsidRPr="001E7B11">
        <w:rPr>
          <w:sz w:val="22"/>
          <w:szCs w:val="22"/>
        </w:rPr>
        <w:t>cznik nr 1 do Zapytania ofertowego) oraz wzór umowy (</w:t>
      </w:r>
      <w:r>
        <w:rPr>
          <w:sz w:val="22"/>
          <w:szCs w:val="22"/>
        </w:rPr>
        <w:t>stanowiący Załącznik nr 3 do Zapytania ofertowego).</w:t>
      </w:r>
    </w:p>
    <w:p w14:paraId="60E75EA5" w14:textId="6AB06EC2" w:rsidR="001E7B11" w:rsidRDefault="001E7B11" w:rsidP="001E7B11">
      <w:pPr>
        <w:pStyle w:val="Akapitzlist"/>
        <w:numPr>
          <w:ilvl w:val="0"/>
          <w:numId w:val="1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Oświadczam, że w przypadku wyboru naszej oferty zobowiązujemy się do zawarcia umowy na warunkach określonych w Zapytaniu ofertowym.</w:t>
      </w:r>
    </w:p>
    <w:p w14:paraId="0D95F68D" w14:textId="4D202C2E" w:rsidR="001E7B11" w:rsidRDefault="001E7B11" w:rsidP="001E7B11">
      <w:pPr>
        <w:pStyle w:val="Akapitzlist"/>
        <w:spacing w:line="276" w:lineRule="auto"/>
        <w:rPr>
          <w:sz w:val="22"/>
          <w:szCs w:val="22"/>
        </w:rPr>
      </w:pPr>
    </w:p>
    <w:p w14:paraId="664BB9F3" w14:textId="022985EF" w:rsidR="001E7B11" w:rsidRDefault="001E7B11" w:rsidP="001E7B11">
      <w:pPr>
        <w:pStyle w:val="Akapitzlist"/>
        <w:spacing w:line="276" w:lineRule="auto"/>
        <w:rPr>
          <w:sz w:val="22"/>
          <w:szCs w:val="22"/>
        </w:rPr>
      </w:pPr>
    </w:p>
    <w:p w14:paraId="0E03CF75" w14:textId="3A06E5D0" w:rsidR="001E7B11" w:rsidRPr="0039618B" w:rsidRDefault="001E7B11" w:rsidP="001E7B11">
      <w:pPr>
        <w:pStyle w:val="Akapitzlist"/>
        <w:spacing w:line="276" w:lineRule="auto"/>
        <w:ind w:left="0"/>
        <w:rPr>
          <w:sz w:val="22"/>
          <w:szCs w:val="22"/>
          <w:vertAlign w:val="superscript"/>
        </w:rPr>
      </w:pPr>
      <w:r>
        <w:rPr>
          <w:sz w:val="22"/>
          <w:szCs w:val="22"/>
        </w:rPr>
        <w:t xml:space="preserve">Część (zakres) zamówienia dotyczący………………………………………………………….. będzie realizowana </w:t>
      </w:r>
      <w:proofErr w:type="gramStart"/>
      <w:r>
        <w:rPr>
          <w:sz w:val="22"/>
          <w:szCs w:val="22"/>
        </w:rPr>
        <w:t>przez  następującego</w:t>
      </w:r>
      <w:proofErr w:type="gramEnd"/>
      <w:r>
        <w:rPr>
          <w:sz w:val="22"/>
          <w:szCs w:val="22"/>
        </w:rPr>
        <w:t xml:space="preserve"> podwykonawcę………………………………………………………</w:t>
      </w:r>
      <w:r w:rsidR="0039618B">
        <w:rPr>
          <w:rStyle w:val="Odwoanieprzypisudolnego"/>
          <w:sz w:val="22"/>
          <w:szCs w:val="22"/>
        </w:rPr>
        <w:footnoteReference w:id="1"/>
      </w:r>
    </w:p>
    <w:p w14:paraId="74766BFB" w14:textId="7ADA23EC" w:rsidR="001E7B11" w:rsidRDefault="001E7B11" w:rsidP="001E7B11">
      <w:pPr>
        <w:pStyle w:val="Akapitzlist"/>
        <w:spacing w:line="276" w:lineRule="auto"/>
        <w:ind w:hanging="720"/>
        <w:rPr>
          <w:sz w:val="22"/>
          <w:szCs w:val="22"/>
        </w:rPr>
      </w:pPr>
    </w:p>
    <w:p w14:paraId="20289F28" w14:textId="747DBBDC" w:rsidR="0039618B" w:rsidRPr="0039618B" w:rsidRDefault="0039618B" w:rsidP="0039618B">
      <w:pPr>
        <w:spacing w:line="276" w:lineRule="auto"/>
        <w:rPr>
          <w:sz w:val="22"/>
          <w:szCs w:val="22"/>
        </w:rPr>
      </w:pPr>
    </w:p>
    <w:p w14:paraId="169CE122" w14:textId="159B4828" w:rsidR="0039618B" w:rsidRDefault="0039618B" w:rsidP="0039618B">
      <w:pPr>
        <w:pStyle w:val="Akapitzlist"/>
        <w:spacing w:line="276" w:lineRule="auto"/>
        <w:ind w:left="7092" w:hanging="720"/>
        <w:rPr>
          <w:sz w:val="22"/>
          <w:szCs w:val="22"/>
        </w:rPr>
      </w:pPr>
      <w:r>
        <w:rPr>
          <w:sz w:val="22"/>
          <w:szCs w:val="22"/>
        </w:rPr>
        <w:t>……………………………….</w:t>
      </w:r>
    </w:p>
    <w:p w14:paraId="09041FAA" w14:textId="1681580D" w:rsidR="0039618B" w:rsidRDefault="0039618B" w:rsidP="0039618B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(podpis i pieczątka składającego ofertę </w:t>
      </w:r>
    </w:p>
    <w:p w14:paraId="7E3F6358" w14:textId="77777777" w:rsidR="0039618B" w:rsidRPr="001C7610" w:rsidRDefault="0039618B" w:rsidP="0039618B">
      <w:pPr>
        <w:jc w:val="right"/>
        <w:rPr>
          <w:sz w:val="18"/>
          <w:szCs w:val="18"/>
        </w:rPr>
      </w:pPr>
      <w:proofErr w:type="gramStart"/>
      <w:r>
        <w:rPr>
          <w:sz w:val="18"/>
          <w:szCs w:val="18"/>
        </w:rPr>
        <w:t>lub</w:t>
      </w:r>
      <w:proofErr w:type="gramEnd"/>
      <w:r>
        <w:rPr>
          <w:sz w:val="18"/>
          <w:szCs w:val="18"/>
        </w:rPr>
        <w:t xml:space="preserve"> osoby przez niego upoważnionej)</w:t>
      </w:r>
    </w:p>
    <w:p w14:paraId="012BD12B" w14:textId="77777777" w:rsidR="0039618B" w:rsidRDefault="0039618B" w:rsidP="0039618B">
      <w:pPr>
        <w:pStyle w:val="Akapitzlist"/>
        <w:spacing w:line="276" w:lineRule="auto"/>
        <w:ind w:left="7092" w:hanging="720"/>
        <w:rPr>
          <w:sz w:val="22"/>
          <w:szCs w:val="22"/>
        </w:rPr>
      </w:pPr>
    </w:p>
    <w:p w14:paraId="088A6D9F" w14:textId="2BDC5811" w:rsidR="0039618B" w:rsidRDefault="0039618B" w:rsidP="001E7B11">
      <w:pPr>
        <w:pStyle w:val="Akapitzlist"/>
        <w:spacing w:line="276" w:lineRule="auto"/>
        <w:ind w:hanging="720"/>
        <w:rPr>
          <w:sz w:val="22"/>
          <w:szCs w:val="22"/>
        </w:rPr>
      </w:pPr>
      <w:r>
        <w:rPr>
          <w:sz w:val="22"/>
          <w:szCs w:val="22"/>
        </w:rPr>
        <w:t>………dnia………………</w:t>
      </w:r>
    </w:p>
    <w:p w14:paraId="15636136" w14:textId="1DDA7DFF" w:rsidR="0039618B" w:rsidRPr="0039618B" w:rsidRDefault="0039618B" w:rsidP="0039618B">
      <w:pPr>
        <w:spacing w:line="276" w:lineRule="auto"/>
        <w:rPr>
          <w:sz w:val="22"/>
          <w:szCs w:val="22"/>
        </w:rPr>
      </w:pPr>
    </w:p>
    <w:sectPr w:rsidR="0039618B" w:rsidRPr="0039618B" w:rsidSect="00864205">
      <w:headerReference w:type="default" r:id="rId9"/>
      <w:footerReference w:type="default" r:id="rId10"/>
      <w:pgSz w:w="11906" w:h="16838"/>
      <w:pgMar w:top="2269" w:right="1418" w:bottom="1701" w:left="1276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80FBDA" w14:textId="77777777" w:rsidR="005D0DE7" w:rsidRDefault="005D0DE7" w:rsidP="00EE7D7D">
      <w:r>
        <w:separator/>
      </w:r>
    </w:p>
  </w:endnote>
  <w:endnote w:type="continuationSeparator" w:id="0">
    <w:p w14:paraId="17D8A6BD" w14:textId="77777777" w:rsidR="005D0DE7" w:rsidRDefault="005D0DE7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115C95" w14:textId="31961FD0" w:rsidR="00EE7D7D" w:rsidRPr="00EE7D7D" w:rsidRDefault="00D26FAF" w:rsidP="00625B16">
    <w:pPr>
      <w:autoSpaceDN w:val="0"/>
      <w:adjustRightInd w:val="0"/>
      <w:spacing w:line="360" w:lineRule="auto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674F3332" wp14:editId="4EF75EAB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21006E" w14:textId="77777777" w:rsidR="005D0DE7" w:rsidRDefault="005D0DE7" w:rsidP="00EE7D7D">
      <w:r>
        <w:separator/>
      </w:r>
    </w:p>
  </w:footnote>
  <w:footnote w:type="continuationSeparator" w:id="0">
    <w:p w14:paraId="75347670" w14:textId="77777777" w:rsidR="005D0DE7" w:rsidRDefault="005D0DE7" w:rsidP="00EE7D7D">
      <w:r>
        <w:continuationSeparator/>
      </w:r>
    </w:p>
  </w:footnote>
  <w:footnote w:id="1">
    <w:p w14:paraId="35AB2099" w14:textId="7E03D7E1" w:rsidR="0039618B" w:rsidRDefault="0039618B">
      <w:pPr>
        <w:pStyle w:val="Tekstprzypisudolnego"/>
      </w:pPr>
      <w:r>
        <w:rPr>
          <w:rStyle w:val="Odwoanieprzypisudolnego"/>
        </w:rPr>
        <w:footnoteRef/>
      </w:r>
      <w:r>
        <w:t xml:space="preserve"> Podać, które części zamówienia będą realizowane przez podwykonawcę i wskazać nazwę podwykonawcy lub napisać „nie dotyczy”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03391D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38F1C76C" wp14:editId="2E7C5A4B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gramStart"/>
    <w:r w:rsidR="00CE100E">
      <w:rPr>
        <w:rFonts w:ascii="Arial" w:hAnsi="Arial" w:cs="Arial"/>
        <w:sz w:val="16"/>
      </w:rPr>
      <w:t>ul</w:t>
    </w:r>
    <w:proofErr w:type="gramEnd"/>
    <w:r w:rsidR="00CE100E">
      <w:rPr>
        <w:rFonts w:ascii="Arial" w:hAnsi="Arial" w:cs="Arial"/>
        <w:sz w:val="16"/>
      </w:rPr>
      <w:t xml:space="preserve">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74B2F1DC" w14:textId="77777777" w:rsidR="00CE100E" w:rsidRDefault="00CE100E" w:rsidP="00CE100E">
    <w:pPr>
      <w:jc w:val="right"/>
      <w:rPr>
        <w:rFonts w:ascii="Arial" w:hAnsi="Arial" w:cs="Arial"/>
        <w:sz w:val="16"/>
      </w:rPr>
    </w:pPr>
    <w:proofErr w:type="gramStart"/>
    <w:r>
      <w:rPr>
        <w:rFonts w:ascii="Arial" w:hAnsi="Arial" w:cs="Arial"/>
        <w:sz w:val="16"/>
      </w:rPr>
      <w:t>tel</w:t>
    </w:r>
    <w:proofErr w:type="gramEnd"/>
    <w:r>
      <w:rPr>
        <w:rFonts w:ascii="Arial" w:hAnsi="Arial" w:cs="Arial"/>
        <w:sz w:val="16"/>
      </w:rPr>
      <w:t>. 81 462 38 00</w:t>
    </w:r>
  </w:p>
  <w:p w14:paraId="0FF58D85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proofErr w:type="gramStart"/>
    <w:r w:rsidRPr="00607BD0">
      <w:rPr>
        <w:rFonts w:ascii="Arial" w:hAnsi="Arial" w:cs="Arial"/>
        <w:sz w:val="16"/>
        <w:lang w:val="en-US"/>
      </w:rPr>
      <w:t>fax</w:t>
    </w:r>
    <w:proofErr w:type="gramEnd"/>
    <w:r w:rsidRPr="00607BD0">
      <w:rPr>
        <w:rFonts w:ascii="Arial" w:hAnsi="Arial" w:cs="Arial"/>
        <w:sz w:val="16"/>
        <w:lang w:val="en-US"/>
      </w:rPr>
      <w:t xml:space="preserve"> 81 462 38 40</w:t>
    </w:r>
  </w:p>
  <w:p w14:paraId="5A42DFE3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5293E69F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F0355D4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E00675B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3A0C3D6" wp14:editId="7985EBB7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2D00040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17F6"/>
    <w:multiLevelType w:val="multilevel"/>
    <w:tmpl w:val="0D946848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C945BB"/>
    <w:multiLevelType w:val="hybridMultilevel"/>
    <w:tmpl w:val="A9603EEE"/>
    <w:lvl w:ilvl="0" w:tplc="868AE4D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B0CE4"/>
    <w:multiLevelType w:val="hybridMultilevel"/>
    <w:tmpl w:val="071659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E3EDB"/>
    <w:multiLevelType w:val="hybridMultilevel"/>
    <w:tmpl w:val="24589B4C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1EF726D9"/>
    <w:multiLevelType w:val="hybridMultilevel"/>
    <w:tmpl w:val="3A82EF8A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110AA9"/>
    <w:multiLevelType w:val="hybridMultilevel"/>
    <w:tmpl w:val="166C81B4"/>
    <w:lvl w:ilvl="0" w:tplc="5F942DD4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C42B75"/>
    <w:multiLevelType w:val="hybridMultilevel"/>
    <w:tmpl w:val="54827206"/>
    <w:lvl w:ilvl="0" w:tplc="B3E86F80">
      <w:start w:val="1"/>
      <w:numFmt w:val="decimal"/>
      <w:lvlText w:val="%1."/>
      <w:lvlJc w:val="left"/>
      <w:pPr>
        <w:ind w:left="717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>
    <w:nsid w:val="619D0010"/>
    <w:multiLevelType w:val="hybridMultilevel"/>
    <w:tmpl w:val="029C5B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09587C"/>
    <w:multiLevelType w:val="hybridMultilevel"/>
    <w:tmpl w:val="5CDE160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4E66D25"/>
    <w:multiLevelType w:val="hybridMultilevel"/>
    <w:tmpl w:val="DBC818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</w:num>
  <w:num w:numId="7">
    <w:abstractNumId w:val="0"/>
  </w:num>
  <w:num w:numId="8">
    <w:abstractNumId w:val="8"/>
  </w:num>
  <w:num w:numId="9">
    <w:abstractNumId w:val="7"/>
  </w:num>
  <w:num w:numId="10">
    <w:abstractNumId w:val="3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AA4"/>
    <w:rsid w:val="0003077E"/>
    <w:rsid w:val="0006138B"/>
    <w:rsid w:val="00067EE1"/>
    <w:rsid w:val="000834B0"/>
    <w:rsid w:val="00086848"/>
    <w:rsid w:val="00087555"/>
    <w:rsid w:val="00091EC7"/>
    <w:rsid w:val="000B31C1"/>
    <w:rsid w:val="000B5C1D"/>
    <w:rsid w:val="000C690B"/>
    <w:rsid w:val="000D76E2"/>
    <w:rsid w:val="000D7E52"/>
    <w:rsid w:val="000E0D4C"/>
    <w:rsid w:val="000E2542"/>
    <w:rsid w:val="00104B4C"/>
    <w:rsid w:val="00110FE1"/>
    <w:rsid w:val="00112B41"/>
    <w:rsid w:val="00114145"/>
    <w:rsid w:val="001152E2"/>
    <w:rsid w:val="0011693F"/>
    <w:rsid w:val="001218D1"/>
    <w:rsid w:val="00130B23"/>
    <w:rsid w:val="00146F1F"/>
    <w:rsid w:val="00147205"/>
    <w:rsid w:val="00153E1A"/>
    <w:rsid w:val="001673C6"/>
    <w:rsid w:val="00180011"/>
    <w:rsid w:val="00184D14"/>
    <w:rsid w:val="0018641A"/>
    <w:rsid w:val="00192E67"/>
    <w:rsid w:val="001A761A"/>
    <w:rsid w:val="001D2A15"/>
    <w:rsid w:val="001D6E46"/>
    <w:rsid w:val="001E672A"/>
    <w:rsid w:val="001E7B11"/>
    <w:rsid w:val="001F2198"/>
    <w:rsid w:val="001F35A7"/>
    <w:rsid w:val="00215403"/>
    <w:rsid w:val="00216565"/>
    <w:rsid w:val="00220911"/>
    <w:rsid w:val="002414B9"/>
    <w:rsid w:val="002508E1"/>
    <w:rsid w:val="00252EEE"/>
    <w:rsid w:val="00261DDD"/>
    <w:rsid w:val="0026298C"/>
    <w:rsid w:val="0026509A"/>
    <w:rsid w:val="00280CAF"/>
    <w:rsid w:val="002865B1"/>
    <w:rsid w:val="002919F0"/>
    <w:rsid w:val="002B3E6A"/>
    <w:rsid w:val="002C325D"/>
    <w:rsid w:val="002C3EF1"/>
    <w:rsid w:val="002D18BF"/>
    <w:rsid w:val="002E3600"/>
    <w:rsid w:val="002F0EDD"/>
    <w:rsid w:val="002F1297"/>
    <w:rsid w:val="002F3C90"/>
    <w:rsid w:val="00305E12"/>
    <w:rsid w:val="003109E5"/>
    <w:rsid w:val="00313435"/>
    <w:rsid w:val="00315648"/>
    <w:rsid w:val="003177D9"/>
    <w:rsid w:val="0031780B"/>
    <w:rsid w:val="00317C4A"/>
    <w:rsid w:val="0032321E"/>
    <w:rsid w:val="0032733D"/>
    <w:rsid w:val="00327FA0"/>
    <w:rsid w:val="00331772"/>
    <w:rsid w:val="003468C2"/>
    <w:rsid w:val="0039116A"/>
    <w:rsid w:val="0039618B"/>
    <w:rsid w:val="003A7690"/>
    <w:rsid w:val="003B6933"/>
    <w:rsid w:val="003C292C"/>
    <w:rsid w:val="003C56B6"/>
    <w:rsid w:val="0041510E"/>
    <w:rsid w:val="0042048C"/>
    <w:rsid w:val="00424E75"/>
    <w:rsid w:val="00432138"/>
    <w:rsid w:val="00461609"/>
    <w:rsid w:val="00470F19"/>
    <w:rsid w:val="004737CC"/>
    <w:rsid w:val="0048751A"/>
    <w:rsid w:val="00496C90"/>
    <w:rsid w:val="004A4D9F"/>
    <w:rsid w:val="004B63D1"/>
    <w:rsid w:val="004C0F05"/>
    <w:rsid w:val="004F539C"/>
    <w:rsid w:val="0052122B"/>
    <w:rsid w:val="00537C20"/>
    <w:rsid w:val="00595D6D"/>
    <w:rsid w:val="005A2876"/>
    <w:rsid w:val="005D0DE7"/>
    <w:rsid w:val="005D5465"/>
    <w:rsid w:val="005E4B4E"/>
    <w:rsid w:val="005E6F4F"/>
    <w:rsid w:val="00601613"/>
    <w:rsid w:val="00607BD0"/>
    <w:rsid w:val="006101A2"/>
    <w:rsid w:val="00625B16"/>
    <w:rsid w:val="006808DF"/>
    <w:rsid w:val="006911FE"/>
    <w:rsid w:val="006A45F1"/>
    <w:rsid w:val="006D3027"/>
    <w:rsid w:val="006E7D41"/>
    <w:rsid w:val="00716A80"/>
    <w:rsid w:val="00737280"/>
    <w:rsid w:val="00756FD3"/>
    <w:rsid w:val="0079085A"/>
    <w:rsid w:val="007B77AD"/>
    <w:rsid w:val="007C28A6"/>
    <w:rsid w:val="007D38D2"/>
    <w:rsid w:val="007E2B5B"/>
    <w:rsid w:val="007E70F5"/>
    <w:rsid w:val="007F3A3F"/>
    <w:rsid w:val="00801CAC"/>
    <w:rsid w:val="00811B08"/>
    <w:rsid w:val="008165CE"/>
    <w:rsid w:val="008249BC"/>
    <w:rsid w:val="00836C7D"/>
    <w:rsid w:val="00850152"/>
    <w:rsid w:val="008544D0"/>
    <w:rsid w:val="00863B5C"/>
    <w:rsid w:val="00864205"/>
    <w:rsid w:val="00876024"/>
    <w:rsid w:val="00877281"/>
    <w:rsid w:val="008B3E39"/>
    <w:rsid w:val="008B5488"/>
    <w:rsid w:val="008C05C9"/>
    <w:rsid w:val="008D05D0"/>
    <w:rsid w:val="008D68B0"/>
    <w:rsid w:val="008E6056"/>
    <w:rsid w:val="008E78FC"/>
    <w:rsid w:val="008F2C34"/>
    <w:rsid w:val="008F711E"/>
    <w:rsid w:val="00917140"/>
    <w:rsid w:val="00923940"/>
    <w:rsid w:val="00935B8E"/>
    <w:rsid w:val="00944D18"/>
    <w:rsid w:val="00945A82"/>
    <w:rsid w:val="00955A4B"/>
    <w:rsid w:val="00955D02"/>
    <w:rsid w:val="00971FD5"/>
    <w:rsid w:val="00972B10"/>
    <w:rsid w:val="00973BF1"/>
    <w:rsid w:val="00973C35"/>
    <w:rsid w:val="0098212B"/>
    <w:rsid w:val="009853F2"/>
    <w:rsid w:val="00991B0B"/>
    <w:rsid w:val="00997B55"/>
    <w:rsid w:val="009A2A17"/>
    <w:rsid w:val="009A4FA5"/>
    <w:rsid w:val="009B3C25"/>
    <w:rsid w:val="009B5360"/>
    <w:rsid w:val="009B67C6"/>
    <w:rsid w:val="009D21ED"/>
    <w:rsid w:val="009F7D2D"/>
    <w:rsid w:val="00A05D5A"/>
    <w:rsid w:val="00A1661B"/>
    <w:rsid w:val="00A203FC"/>
    <w:rsid w:val="00A245CB"/>
    <w:rsid w:val="00A462BF"/>
    <w:rsid w:val="00A50FC3"/>
    <w:rsid w:val="00A72ED1"/>
    <w:rsid w:val="00A73662"/>
    <w:rsid w:val="00A7487C"/>
    <w:rsid w:val="00A83526"/>
    <w:rsid w:val="00A850EE"/>
    <w:rsid w:val="00AB6641"/>
    <w:rsid w:val="00AC004E"/>
    <w:rsid w:val="00AC79E5"/>
    <w:rsid w:val="00AE11FC"/>
    <w:rsid w:val="00AE22A2"/>
    <w:rsid w:val="00AE4870"/>
    <w:rsid w:val="00B075DB"/>
    <w:rsid w:val="00B21D08"/>
    <w:rsid w:val="00B26449"/>
    <w:rsid w:val="00B27675"/>
    <w:rsid w:val="00B5752F"/>
    <w:rsid w:val="00B85BD4"/>
    <w:rsid w:val="00B91561"/>
    <w:rsid w:val="00B95767"/>
    <w:rsid w:val="00B97AA4"/>
    <w:rsid w:val="00BA67B6"/>
    <w:rsid w:val="00BE4A0C"/>
    <w:rsid w:val="00BF373B"/>
    <w:rsid w:val="00BF49C3"/>
    <w:rsid w:val="00BF50F9"/>
    <w:rsid w:val="00BF7A02"/>
    <w:rsid w:val="00C010A1"/>
    <w:rsid w:val="00C05320"/>
    <w:rsid w:val="00C27FBE"/>
    <w:rsid w:val="00C310F7"/>
    <w:rsid w:val="00C53036"/>
    <w:rsid w:val="00C5366B"/>
    <w:rsid w:val="00C54913"/>
    <w:rsid w:val="00C57783"/>
    <w:rsid w:val="00C63F83"/>
    <w:rsid w:val="00C64274"/>
    <w:rsid w:val="00C65C5E"/>
    <w:rsid w:val="00C728AD"/>
    <w:rsid w:val="00C832D3"/>
    <w:rsid w:val="00C93B46"/>
    <w:rsid w:val="00CB55DD"/>
    <w:rsid w:val="00CC75E6"/>
    <w:rsid w:val="00CC78C7"/>
    <w:rsid w:val="00CE100E"/>
    <w:rsid w:val="00CE35E4"/>
    <w:rsid w:val="00CF4CE6"/>
    <w:rsid w:val="00D05575"/>
    <w:rsid w:val="00D2675C"/>
    <w:rsid w:val="00D26FAF"/>
    <w:rsid w:val="00D7612B"/>
    <w:rsid w:val="00D834E7"/>
    <w:rsid w:val="00D8685F"/>
    <w:rsid w:val="00D964F4"/>
    <w:rsid w:val="00DA2873"/>
    <w:rsid w:val="00DB1EC2"/>
    <w:rsid w:val="00DD0530"/>
    <w:rsid w:val="00DD3CE4"/>
    <w:rsid w:val="00DD45B2"/>
    <w:rsid w:val="00DF4A06"/>
    <w:rsid w:val="00E20381"/>
    <w:rsid w:val="00E211F9"/>
    <w:rsid w:val="00E21220"/>
    <w:rsid w:val="00E21403"/>
    <w:rsid w:val="00E21A46"/>
    <w:rsid w:val="00E43BE7"/>
    <w:rsid w:val="00E43E41"/>
    <w:rsid w:val="00E54A78"/>
    <w:rsid w:val="00E66468"/>
    <w:rsid w:val="00E757FA"/>
    <w:rsid w:val="00E97E37"/>
    <w:rsid w:val="00EB3F36"/>
    <w:rsid w:val="00EC64CC"/>
    <w:rsid w:val="00EC7C85"/>
    <w:rsid w:val="00ED0BBD"/>
    <w:rsid w:val="00EE548D"/>
    <w:rsid w:val="00EE7D7D"/>
    <w:rsid w:val="00EF700B"/>
    <w:rsid w:val="00F057F1"/>
    <w:rsid w:val="00F233A0"/>
    <w:rsid w:val="00F25425"/>
    <w:rsid w:val="00F255CF"/>
    <w:rsid w:val="00F26FE3"/>
    <w:rsid w:val="00F47FF6"/>
    <w:rsid w:val="00F54512"/>
    <w:rsid w:val="00F55AD2"/>
    <w:rsid w:val="00F563DE"/>
    <w:rsid w:val="00F6400E"/>
    <w:rsid w:val="00F81159"/>
    <w:rsid w:val="00F924EB"/>
    <w:rsid w:val="00F93F44"/>
    <w:rsid w:val="00F96F15"/>
    <w:rsid w:val="00FA66C9"/>
    <w:rsid w:val="00FB32CA"/>
    <w:rsid w:val="00FB3674"/>
    <w:rsid w:val="00FB6850"/>
    <w:rsid w:val="00FE31ED"/>
    <w:rsid w:val="00FE3D08"/>
    <w:rsid w:val="00FF2495"/>
    <w:rsid w:val="00FF3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22664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3D08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uiPriority w:val="99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DD3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26FE3"/>
    <w:rPr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95D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95D6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95D6D"/>
    <w:rPr>
      <w:rFonts w:ascii="Times New Roman" w:eastAsia="Times New Roman" w:hAnsi="Times New Roman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5D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5D6D"/>
    <w:rPr>
      <w:rFonts w:ascii="Times New Roman" w:eastAsia="Times New Roman" w:hAnsi="Times New Roman"/>
      <w:b/>
      <w:bCs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618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618B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618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3D08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uiPriority w:val="99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DD3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26FE3"/>
    <w:rPr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95D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95D6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95D6D"/>
    <w:rPr>
      <w:rFonts w:ascii="Times New Roman" w:eastAsia="Times New Roman" w:hAnsi="Times New Roman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5D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5D6D"/>
    <w:rPr>
      <w:rFonts w:ascii="Times New Roman" w:eastAsia="Times New Roman" w:hAnsi="Times New Roman"/>
      <w:b/>
      <w:bCs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618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618B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61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1988E-BB06-4365-A227-FB10B8E09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2011-09-15.dotx</Template>
  <TotalTime>1</TotalTime>
  <Pages>1</Pages>
  <Words>141</Words>
  <Characters>905</Characters>
  <Application>Microsoft Office Word</Application>
  <DocSecurity>0</DocSecurity>
  <Lines>18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Dorota Babska</dc:creator>
  <cp:lastModifiedBy>Cezary Szymański</cp:lastModifiedBy>
  <cp:revision>4</cp:revision>
  <cp:lastPrinted>2019-10-23T12:24:00Z</cp:lastPrinted>
  <dcterms:created xsi:type="dcterms:W3CDTF">2019-11-07T10:54:00Z</dcterms:created>
  <dcterms:modified xsi:type="dcterms:W3CDTF">2019-11-13T15:04:00Z</dcterms:modified>
</cp:coreProperties>
</file>