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81416" w:rsidRPr="00981416" w:rsidRDefault="00981416" w:rsidP="00981416">
      <w:pPr>
        <w:spacing w:line="360" w:lineRule="auto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OAK.KCB.2621/</w:t>
      </w:r>
      <w:r w:rsidR="009F684F">
        <w:rPr>
          <w:i/>
          <w:sz w:val="20"/>
          <w:szCs w:val="20"/>
        </w:rPr>
        <w:t>1</w:t>
      </w:r>
      <w:r w:rsidR="00C74B5F">
        <w:rPr>
          <w:i/>
          <w:sz w:val="20"/>
          <w:szCs w:val="20"/>
        </w:rPr>
        <w:t>8/19</w:t>
      </w:r>
    </w:p>
    <w:p w:rsidR="00981416" w:rsidRPr="00981416" w:rsidRDefault="00981416" w:rsidP="00981416">
      <w:pPr>
        <w:spacing w:line="360" w:lineRule="auto"/>
        <w:jc w:val="right"/>
        <w:rPr>
          <w:i/>
          <w:sz w:val="20"/>
          <w:szCs w:val="20"/>
        </w:rPr>
      </w:pPr>
      <w:r w:rsidRPr="00981416">
        <w:rPr>
          <w:i/>
          <w:sz w:val="20"/>
          <w:szCs w:val="20"/>
        </w:rPr>
        <w:t>Załącznik nr 2 do Zaproszenia do składania ofert- Formularz cenowy</w:t>
      </w:r>
    </w:p>
    <w:p w:rsidR="009F684F" w:rsidRDefault="009F684F" w:rsidP="00981416">
      <w:pPr>
        <w:spacing w:line="360" w:lineRule="auto"/>
        <w:jc w:val="center"/>
        <w:rPr>
          <w:b/>
        </w:rPr>
      </w:pPr>
    </w:p>
    <w:p w:rsidR="009F684F" w:rsidRPr="00862436" w:rsidRDefault="009F684F" w:rsidP="00981416">
      <w:pPr>
        <w:spacing w:line="360" w:lineRule="auto"/>
        <w:jc w:val="center"/>
        <w:rPr>
          <w:b/>
        </w:rPr>
      </w:pPr>
    </w:p>
    <w:p w:rsidR="00981416" w:rsidRPr="00862436" w:rsidRDefault="00981416" w:rsidP="00981416">
      <w:pPr>
        <w:spacing w:line="360" w:lineRule="auto"/>
        <w:jc w:val="center"/>
        <w:rPr>
          <w:b/>
        </w:rPr>
      </w:pPr>
      <w:r w:rsidRPr="00862436">
        <w:rPr>
          <w:b/>
        </w:rPr>
        <w:t>Formularz cenowy</w:t>
      </w:r>
    </w:p>
    <w:p w:rsidR="00874BE9" w:rsidRPr="00862436" w:rsidRDefault="00981416" w:rsidP="00874BE9">
      <w:pPr>
        <w:suppressAutoHyphens w:val="0"/>
        <w:spacing w:line="276" w:lineRule="auto"/>
        <w:jc w:val="center"/>
        <w:rPr>
          <w:lang w:eastAsia="pl-PL"/>
        </w:rPr>
      </w:pPr>
      <w:r w:rsidRPr="00862436">
        <w:rPr>
          <w:lang w:eastAsia="pl-PL"/>
        </w:rPr>
        <w:t xml:space="preserve">w postępowaniu prowadzonym na podstawie art.4 pkt 8 ustawy z dnia 29 stycznia 2004r. Prawo zamówień publicznych </w:t>
      </w:r>
      <w:r w:rsidR="00C67034" w:rsidRPr="00862436">
        <w:rPr>
          <w:lang w:eastAsia="pl-PL"/>
        </w:rPr>
        <w:t xml:space="preserve">( </w:t>
      </w:r>
      <w:r w:rsidRPr="00862436">
        <w:rPr>
          <w:lang w:eastAsia="pl-PL"/>
        </w:rPr>
        <w:t>Dz. U. z 201</w:t>
      </w:r>
      <w:r w:rsidR="00C74B5F">
        <w:rPr>
          <w:lang w:eastAsia="pl-PL"/>
        </w:rPr>
        <w:t>8</w:t>
      </w:r>
      <w:r w:rsidRPr="00862436">
        <w:rPr>
          <w:lang w:eastAsia="pl-PL"/>
        </w:rPr>
        <w:t xml:space="preserve"> r., poz.</w:t>
      </w:r>
      <w:r w:rsidR="00B76D39" w:rsidRPr="00862436">
        <w:rPr>
          <w:lang w:eastAsia="pl-PL"/>
        </w:rPr>
        <w:t xml:space="preserve"> 1</w:t>
      </w:r>
      <w:r w:rsidR="00C74B5F">
        <w:rPr>
          <w:lang w:eastAsia="pl-PL"/>
        </w:rPr>
        <w:t>986</w:t>
      </w:r>
      <w:r w:rsidR="00C67034" w:rsidRPr="00862436">
        <w:rPr>
          <w:lang w:eastAsia="pl-PL"/>
        </w:rPr>
        <w:t xml:space="preserve"> z </w:t>
      </w:r>
      <w:proofErr w:type="spellStart"/>
      <w:r w:rsidR="00C67034" w:rsidRPr="00862436">
        <w:rPr>
          <w:lang w:eastAsia="pl-PL"/>
        </w:rPr>
        <w:t>późn</w:t>
      </w:r>
      <w:proofErr w:type="spellEnd"/>
      <w:r w:rsidR="00C67034" w:rsidRPr="00862436">
        <w:rPr>
          <w:lang w:eastAsia="pl-PL"/>
        </w:rPr>
        <w:t>. zm.</w:t>
      </w:r>
      <w:r w:rsidR="00FE5586" w:rsidRPr="00862436">
        <w:rPr>
          <w:lang w:eastAsia="pl-PL"/>
        </w:rPr>
        <w:t xml:space="preserve">) </w:t>
      </w:r>
    </w:p>
    <w:p w:rsidR="00C74B5F" w:rsidRPr="00C74B5F" w:rsidRDefault="00C74B5F" w:rsidP="00C74B5F">
      <w:pPr>
        <w:jc w:val="center"/>
        <w:rPr>
          <w:b/>
          <w:i/>
        </w:rPr>
      </w:pPr>
      <w:r w:rsidRPr="00C74B5F">
        <w:rPr>
          <w:b/>
          <w:i/>
        </w:rPr>
        <w:t>na o</w:t>
      </w:r>
      <w:r w:rsidRPr="00C74B5F">
        <w:rPr>
          <w:b/>
          <w:i/>
        </w:rPr>
        <w:t>rganizacj</w:t>
      </w:r>
      <w:r w:rsidRPr="00C74B5F">
        <w:rPr>
          <w:b/>
          <w:i/>
        </w:rPr>
        <w:t>ę</w:t>
      </w:r>
      <w:r w:rsidRPr="00C74B5F">
        <w:rPr>
          <w:b/>
          <w:i/>
        </w:rPr>
        <w:t xml:space="preserve"> usługi cateringowej na potrzeby warsztatów/konferencji dla beneficjentów i potencjalnych beneficjentów przeprowadzanych przez Lubelską Agencję Wspierania Przedsiębiorczości w Lublinie</w:t>
      </w:r>
    </w:p>
    <w:p w:rsidR="00FA3191" w:rsidRPr="001626FF" w:rsidRDefault="00FA3191" w:rsidP="00C74B5F">
      <w:pPr>
        <w:pStyle w:val="Akapitzlist"/>
        <w:ind w:left="360"/>
        <w:jc w:val="center"/>
        <w:rPr>
          <w:b/>
          <w:i/>
          <w:sz w:val="22"/>
          <w:szCs w:val="22"/>
          <w:lang w:eastAsia="pl-PL"/>
        </w:rPr>
      </w:pPr>
    </w:p>
    <w:p w:rsidR="00981416" w:rsidRDefault="00981416" w:rsidP="00981416">
      <w:pPr>
        <w:spacing w:line="360" w:lineRule="auto"/>
        <w:rPr>
          <w:b/>
        </w:rPr>
      </w:pPr>
    </w:p>
    <w:p w:rsidR="00981416" w:rsidRDefault="00981416" w:rsidP="00981416">
      <w:pPr>
        <w:tabs>
          <w:tab w:val="left" w:leader="dot" w:pos="1843"/>
          <w:tab w:val="left" w:leader="dot" w:pos="9072"/>
        </w:tabs>
        <w:spacing w:line="360" w:lineRule="auto"/>
        <w:jc w:val="both"/>
      </w:pPr>
      <w:r>
        <w:t>Nazwa Wykonawcy</w:t>
      </w:r>
      <w:r>
        <w:tab/>
      </w:r>
      <w:r>
        <w:tab/>
      </w:r>
    </w:p>
    <w:p w:rsidR="00981416" w:rsidRDefault="00981416" w:rsidP="00981416">
      <w:pPr>
        <w:tabs>
          <w:tab w:val="left" w:pos="2127"/>
          <w:tab w:val="left" w:leader="dot" w:pos="9072"/>
        </w:tabs>
        <w:spacing w:line="360" w:lineRule="auto"/>
        <w:jc w:val="both"/>
      </w:pPr>
      <w:r>
        <w:t>Siedziba Wykonawcy</w:t>
      </w:r>
      <w:r>
        <w:tab/>
      </w:r>
      <w:r>
        <w:tab/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tel. …………………………………</w:t>
      </w:r>
    </w:p>
    <w:p w:rsidR="00981416" w:rsidRDefault="00981416" w:rsidP="00981416">
      <w:pPr>
        <w:tabs>
          <w:tab w:val="left" w:leader="dot" w:pos="9072"/>
        </w:tabs>
        <w:spacing w:line="360" w:lineRule="auto"/>
        <w:jc w:val="both"/>
      </w:pPr>
      <w:r>
        <w:t>E-mail ……………………………..</w:t>
      </w:r>
    </w:p>
    <w:p w:rsidR="00981416" w:rsidRDefault="00981416" w:rsidP="00B12E9A">
      <w:pPr>
        <w:tabs>
          <w:tab w:val="left" w:pos="8130"/>
        </w:tabs>
        <w:rPr>
          <w:b/>
        </w:rPr>
      </w:pPr>
    </w:p>
    <w:p w:rsidR="009E36BC" w:rsidRPr="009E36BC" w:rsidRDefault="009E36BC" w:rsidP="009E36BC">
      <w:pPr>
        <w:pStyle w:val="Akapitzlist"/>
        <w:numPr>
          <w:ilvl w:val="0"/>
          <w:numId w:val="5"/>
        </w:numPr>
        <w:spacing w:line="480" w:lineRule="auto"/>
        <w:jc w:val="both"/>
        <w:rPr>
          <w:b/>
        </w:rPr>
      </w:pPr>
      <w:r w:rsidRPr="009E36BC">
        <w:rPr>
          <w:b/>
        </w:rPr>
        <w:t xml:space="preserve">CENA </w:t>
      </w:r>
    </w:p>
    <w:p w:rsidR="00981416" w:rsidRDefault="00A62FB5" w:rsidP="00981416">
      <w:pPr>
        <w:spacing w:line="480" w:lineRule="auto"/>
        <w:jc w:val="both"/>
        <w:rPr>
          <w:b/>
        </w:rPr>
      </w:pPr>
      <w:r w:rsidRPr="00FE1E60">
        <w:rPr>
          <w:b/>
          <w:u w:val="single"/>
        </w:rPr>
        <w:t xml:space="preserve">Cena </w:t>
      </w:r>
      <w:r w:rsidR="009F684F" w:rsidRPr="00FE1E60">
        <w:rPr>
          <w:b/>
          <w:u w:val="single"/>
        </w:rPr>
        <w:t>całkowita oferty brutto wynosi</w:t>
      </w:r>
      <w:r w:rsidR="009F684F">
        <w:rPr>
          <w:b/>
        </w:rPr>
        <w:t xml:space="preserve"> </w:t>
      </w:r>
      <w:r w:rsidR="00981416" w:rsidRPr="00705EFA">
        <w:rPr>
          <w:b/>
        </w:rPr>
        <w:t xml:space="preserve"> …</w:t>
      </w:r>
      <w:r w:rsidR="00FE1E60">
        <w:rPr>
          <w:b/>
        </w:rPr>
        <w:t>…..</w:t>
      </w:r>
      <w:r w:rsidR="00981416" w:rsidRPr="00705EFA">
        <w:rPr>
          <w:b/>
        </w:rPr>
        <w:t xml:space="preserve">…….. PLN </w:t>
      </w:r>
      <w:r w:rsidR="00724AAD">
        <w:rPr>
          <w:rStyle w:val="Odwoanieprzypisudolnego"/>
          <w:b/>
        </w:rPr>
        <w:footnoteReference w:id="1"/>
      </w:r>
    </w:p>
    <w:p w:rsidR="009F684F" w:rsidRPr="00705EFA" w:rsidRDefault="009F684F" w:rsidP="00981416">
      <w:pPr>
        <w:spacing w:line="480" w:lineRule="auto"/>
        <w:jc w:val="both"/>
        <w:rPr>
          <w:b/>
        </w:rPr>
      </w:pPr>
      <w:r>
        <w:rPr>
          <w:b/>
        </w:rPr>
        <w:t>Słownie: ……………………………………………………………………………</w:t>
      </w:r>
    </w:p>
    <w:p w:rsidR="00981416" w:rsidRDefault="00981416" w:rsidP="00981416">
      <w:pPr>
        <w:spacing w:line="360" w:lineRule="auto"/>
        <w:jc w:val="both"/>
      </w:pPr>
      <w:r>
        <w:t>Stawka</w:t>
      </w:r>
      <w:r w:rsidR="00C74B5F">
        <w:t xml:space="preserve">(-i) </w:t>
      </w:r>
      <w:r>
        <w:t xml:space="preserve"> podatku VAT: …</w:t>
      </w:r>
      <w:r w:rsidR="00FA3191">
        <w:t>…..</w:t>
      </w:r>
      <w:r w:rsidR="002C4721">
        <w:t>…</w:t>
      </w:r>
      <w:r w:rsidR="00C74B5F">
        <w:t>……</w:t>
      </w:r>
      <w:r w:rsidR="002C4721">
        <w:t>.</w:t>
      </w:r>
      <w:r>
        <w:t>….%</w:t>
      </w:r>
    </w:p>
    <w:p w:rsidR="00782CA8" w:rsidRDefault="00782CA8" w:rsidP="00981416">
      <w:pPr>
        <w:spacing w:line="360" w:lineRule="auto"/>
        <w:jc w:val="both"/>
      </w:pPr>
    </w:p>
    <w:p w:rsidR="009E36BC" w:rsidRDefault="009E36BC" w:rsidP="00981416">
      <w:pPr>
        <w:spacing w:line="360" w:lineRule="auto"/>
        <w:jc w:val="both"/>
      </w:pPr>
    </w:p>
    <w:p w:rsidR="00B838C2" w:rsidRPr="00B838C2" w:rsidRDefault="00B838C2" w:rsidP="009E36BC">
      <w:pPr>
        <w:pStyle w:val="Akapitzlist"/>
        <w:numPr>
          <w:ilvl w:val="0"/>
          <w:numId w:val="5"/>
        </w:numPr>
        <w:rPr>
          <w:b/>
        </w:rPr>
      </w:pPr>
      <w:r w:rsidRPr="00B838C2">
        <w:rPr>
          <w:b/>
        </w:rPr>
        <w:t>ZESTAWIENIE ILOŚCIOWO-CENOWE  ASORTYMENTU</w:t>
      </w:r>
    </w:p>
    <w:p w:rsidR="00B838C2" w:rsidRDefault="00B838C2" w:rsidP="00724AAD">
      <w:pPr>
        <w:pStyle w:val="Akapitzlist"/>
        <w:jc w:val="both"/>
      </w:pPr>
    </w:p>
    <w:p w:rsidR="000B196A" w:rsidRDefault="000B196A" w:rsidP="000B196A">
      <w:pPr>
        <w:jc w:val="both"/>
        <w:rPr>
          <w:sz w:val="20"/>
          <w:szCs w:val="20"/>
        </w:rPr>
      </w:pPr>
    </w:p>
    <w:tbl>
      <w:tblPr>
        <w:tblStyle w:val="Tabela-Siatka"/>
        <w:tblW w:w="9429" w:type="dxa"/>
        <w:tblLook w:val="04A0" w:firstRow="1" w:lastRow="0" w:firstColumn="1" w:lastColumn="0" w:noHBand="0" w:noVBand="1"/>
      </w:tblPr>
      <w:tblGrid>
        <w:gridCol w:w="3640"/>
        <w:gridCol w:w="1556"/>
        <w:gridCol w:w="1417"/>
        <w:gridCol w:w="1408"/>
        <w:gridCol w:w="172"/>
        <w:gridCol w:w="1236"/>
      </w:tblGrid>
      <w:tr w:rsidR="002F77F4" w:rsidRPr="00F20ABA" w:rsidTr="002F77F4">
        <w:tc>
          <w:tcPr>
            <w:tcW w:w="3640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1556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1 porcja/ 1 osobę</w:t>
            </w:r>
          </w:p>
          <w:p w:rsidR="002F77F4" w:rsidRPr="00822537" w:rsidRDefault="002F77F4" w:rsidP="002F77F4">
            <w:pPr>
              <w:suppressAutoHyphens w:val="0"/>
              <w:jc w:val="both"/>
              <w:rPr>
                <w:b/>
                <w:i/>
                <w:sz w:val="18"/>
                <w:szCs w:val="18"/>
                <w:lang w:eastAsia="pl-PL"/>
              </w:rPr>
            </w:pPr>
            <w:r w:rsidRPr="00822537">
              <w:rPr>
                <w:b/>
                <w:i/>
                <w:color w:val="FF0000"/>
                <w:sz w:val="18"/>
                <w:szCs w:val="18"/>
                <w:lang w:eastAsia="pl-PL"/>
              </w:rPr>
              <w:t>(w Kolumnie 2  opisane jest</w:t>
            </w:r>
            <w:r w:rsidR="00E3253F">
              <w:rPr>
                <w:b/>
                <w:i/>
                <w:color w:val="FF0000"/>
                <w:sz w:val="18"/>
                <w:szCs w:val="18"/>
                <w:lang w:eastAsia="pl-PL"/>
              </w:rPr>
              <w:t xml:space="preserve"> to,</w:t>
            </w:r>
            <w:r w:rsidRPr="00822537">
              <w:rPr>
                <w:b/>
                <w:i/>
                <w:color w:val="FF0000"/>
                <w:sz w:val="18"/>
                <w:szCs w:val="18"/>
                <w:lang w:eastAsia="pl-PL"/>
              </w:rPr>
              <w:t xml:space="preserve"> co składa się na 1 porcję) </w:t>
            </w:r>
          </w:p>
        </w:tc>
        <w:tc>
          <w:tcPr>
            <w:tcW w:w="1417" w:type="dxa"/>
            <w:vAlign w:val="center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>Planowana ilość porcji</w:t>
            </w:r>
          </w:p>
        </w:tc>
        <w:tc>
          <w:tcPr>
            <w:tcW w:w="1408" w:type="dxa"/>
          </w:tcPr>
          <w:p w:rsidR="002F77F4" w:rsidRPr="00822537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1 porcję </w:t>
            </w:r>
          </w:p>
        </w:tc>
        <w:tc>
          <w:tcPr>
            <w:tcW w:w="1408" w:type="dxa"/>
            <w:gridSpan w:val="2"/>
          </w:tcPr>
          <w:p w:rsidR="002F77F4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822537">
              <w:rPr>
                <w:b/>
                <w:sz w:val="20"/>
                <w:szCs w:val="20"/>
                <w:lang w:eastAsia="pl-PL"/>
              </w:rPr>
              <w:t xml:space="preserve">Cena </w:t>
            </w:r>
            <w:r>
              <w:rPr>
                <w:b/>
                <w:sz w:val="20"/>
                <w:szCs w:val="20"/>
                <w:lang w:eastAsia="pl-PL"/>
              </w:rPr>
              <w:t xml:space="preserve">brutto </w:t>
            </w:r>
            <w:r w:rsidRPr="00822537">
              <w:rPr>
                <w:b/>
                <w:sz w:val="20"/>
                <w:szCs w:val="20"/>
                <w:lang w:eastAsia="pl-PL"/>
              </w:rPr>
              <w:t xml:space="preserve">za całość </w:t>
            </w:r>
          </w:p>
          <w:p w:rsidR="00E3253F" w:rsidRPr="00E3253F" w:rsidRDefault="00E3253F" w:rsidP="00E3253F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20"/>
                <w:szCs w:val="20"/>
                <w:lang w:eastAsia="pl-PL"/>
              </w:rPr>
              <w:t>(</w:t>
            </w:r>
            <w:r w:rsidRPr="00E3253F">
              <w:rPr>
                <w:b/>
                <w:sz w:val="18"/>
                <w:szCs w:val="18"/>
                <w:lang w:eastAsia="pl-PL"/>
              </w:rPr>
              <w:t>kolumna 3</w:t>
            </w:r>
          </w:p>
          <w:p w:rsidR="00E3253F" w:rsidRPr="00E3253F" w:rsidRDefault="00E3253F" w:rsidP="00E3253F">
            <w:pPr>
              <w:suppressAutoHyphens w:val="0"/>
              <w:jc w:val="center"/>
              <w:rPr>
                <w:b/>
                <w:sz w:val="18"/>
                <w:szCs w:val="18"/>
                <w:lang w:eastAsia="pl-PL"/>
              </w:rPr>
            </w:pPr>
            <w:r>
              <w:rPr>
                <w:b/>
                <w:sz w:val="18"/>
                <w:szCs w:val="18"/>
                <w:lang w:eastAsia="pl-PL"/>
              </w:rPr>
              <w:t>x</w:t>
            </w:r>
          </w:p>
          <w:p w:rsidR="00E3253F" w:rsidRPr="00822537" w:rsidRDefault="00E3253F" w:rsidP="00E3253F">
            <w:pPr>
              <w:suppressAutoHyphens w:val="0"/>
              <w:jc w:val="center"/>
              <w:rPr>
                <w:b/>
                <w:sz w:val="20"/>
                <w:szCs w:val="20"/>
                <w:lang w:eastAsia="pl-PL"/>
              </w:rPr>
            </w:pPr>
            <w:r w:rsidRPr="00E3253F">
              <w:rPr>
                <w:b/>
                <w:sz w:val="18"/>
                <w:szCs w:val="18"/>
                <w:lang w:eastAsia="pl-PL"/>
              </w:rPr>
              <w:t>kolumna4)</w:t>
            </w:r>
          </w:p>
        </w:tc>
      </w:tr>
      <w:tr w:rsidR="002F77F4" w:rsidRPr="00F20ABA" w:rsidTr="002F77F4">
        <w:tc>
          <w:tcPr>
            <w:tcW w:w="3640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556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7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408" w:type="dxa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08" w:type="dxa"/>
            <w:gridSpan w:val="2"/>
          </w:tcPr>
          <w:p w:rsidR="002F77F4" w:rsidRPr="004D4A7E" w:rsidRDefault="002F77F4" w:rsidP="002F77F4">
            <w:pPr>
              <w:suppressAutoHyphens w:val="0"/>
              <w:spacing w:line="360" w:lineRule="auto"/>
              <w:ind w:firstLine="708"/>
              <w:jc w:val="center"/>
              <w:rPr>
                <w:b/>
                <w:sz w:val="20"/>
                <w:szCs w:val="20"/>
                <w:lang w:eastAsia="pl-PL"/>
              </w:rPr>
            </w:pPr>
            <w:r w:rsidRPr="004D4A7E">
              <w:rPr>
                <w:b/>
                <w:sz w:val="20"/>
                <w:szCs w:val="20"/>
                <w:lang w:eastAsia="pl-PL"/>
              </w:rPr>
              <w:t>5</w:t>
            </w: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Herbata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W torebkach ekspresowych z etykietą, </w:t>
            </w:r>
            <w:r w:rsidRPr="00595955">
              <w:rPr>
                <w:sz w:val="20"/>
                <w:szCs w:val="20"/>
                <w:lang w:eastAsia="pl-PL"/>
              </w:rPr>
              <w:lastRenderedPageBreak/>
              <w:t>pojedynczo pakowane (3 rodzaje w torebkach, w tym herbata czarna),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termos z gorącą wodą,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cukier w saszetkach (biały/brązowy) oraz słodzik,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wykałaczki pakowane pojedynczo,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świeża cytryna w plastrach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lastRenderedPageBreak/>
              <w:t>300 ml- wody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2 saszetki  </w:t>
            </w:r>
            <w:r w:rsidRPr="00595955">
              <w:rPr>
                <w:sz w:val="20"/>
                <w:szCs w:val="20"/>
                <w:lang w:eastAsia="pl-PL"/>
              </w:rPr>
              <w:lastRenderedPageBreak/>
              <w:t>herbaty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 saszetki cukru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2 wykałaczki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1 plasterek cytryny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lastRenderedPageBreak/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both"/>
              <w:rPr>
                <w:sz w:val="20"/>
                <w:szCs w:val="20"/>
                <w:lang w:eastAsia="pl-PL"/>
              </w:rPr>
            </w:pPr>
            <w:r>
              <w:rPr>
                <w:sz w:val="20"/>
                <w:szCs w:val="20"/>
                <w:lang w:eastAsia="pl-PL"/>
              </w:rPr>
              <w:t xml:space="preserve">              </w:t>
            </w: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ind w:firstLine="708"/>
              <w:jc w:val="both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Kawa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Kawa rozpuszczalna w saszetkach, 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Kawa naturalna mielona 100% </w:t>
            </w:r>
            <w:proofErr w:type="spellStart"/>
            <w:r w:rsidRPr="00595955">
              <w:rPr>
                <w:sz w:val="20"/>
                <w:szCs w:val="20"/>
                <w:lang w:eastAsia="pl-PL"/>
              </w:rPr>
              <w:t>Arabica</w:t>
            </w:r>
            <w:proofErr w:type="spellEnd"/>
            <w:r w:rsidRPr="00595955">
              <w:rPr>
                <w:sz w:val="20"/>
                <w:szCs w:val="20"/>
                <w:lang w:eastAsia="pl-PL"/>
              </w:rPr>
              <w:t>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termos z gorącą wodą/ew. </w:t>
            </w:r>
            <w:proofErr w:type="spellStart"/>
            <w:r w:rsidRPr="00595955">
              <w:rPr>
                <w:sz w:val="20"/>
                <w:szCs w:val="20"/>
                <w:lang w:eastAsia="pl-PL"/>
              </w:rPr>
              <w:t>ekspress</w:t>
            </w:r>
            <w:proofErr w:type="spellEnd"/>
            <w:r w:rsidRPr="00595955">
              <w:rPr>
                <w:sz w:val="20"/>
                <w:szCs w:val="20"/>
                <w:lang w:eastAsia="pl-PL"/>
              </w:rPr>
              <w:t>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cukier w saszetkach (biały/brązowy) oraz słodzik,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mleko UHT  2%  lub 3,2 %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150 ml- woda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2 saszetki kawy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2 łyżeczki kawy 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 saszetki cukru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15 ml mleka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855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Napoje zimne:</w:t>
            </w: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Woda gazowana w 0,5 l butelkach 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 ml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553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Woda niegazowana w 0,5 l butelkach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  ml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rPr>
          <w:trHeight w:val="492"/>
        </w:trPr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Soki 100 % w dzbankach ( pomarańczowy, jabłkowy)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co najmniej 300 ml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Mix babeczek słodkich, min. 3 rodzaje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co najmniej 150g </w:t>
            </w:r>
            <w:r>
              <w:rPr>
                <w:sz w:val="20"/>
                <w:szCs w:val="20"/>
                <w:lang w:eastAsia="pl-PL"/>
              </w:rPr>
              <w:t xml:space="preserve"> </w:t>
            </w:r>
            <w:r w:rsidRPr="00595955">
              <w:rPr>
                <w:sz w:val="20"/>
                <w:szCs w:val="20"/>
                <w:lang w:eastAsia="pl-PL"/>
              </w:rPr>
              <w:t>(3szt.)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 xml:space="preserve">3 rodzaje ciasta własnego wypieku (np. tarta owocowa, sernik, szarlotka), 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co najmniej 150g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  <w:r w:rsidRPr="00595955">
              <w:rPr>
                <w:sz w:val="20"/>
                <w:szCs w:val="20"/>
                <w:lang w:eastAsia="pl-PL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uppressAutoHyphens w:val="0"/>
              <w:spacing w:line="360" w:lineRule="auto"/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2F77F4" w:rsidRPr="00F20ABA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 xml:space="preserve">kanapki bankietowe przygotowywane na innym pieczywie niż tostowe(wegetariańskie i niewegetariańskie), 4 rodzaje, przygotowane z co najmniej 3 składników, ewentualnie przyprawy; majonez, śmietana, musztarda, ketchup, jogurt, oliwa, sosy, </w:t>
            </w:r>
            <w:proofErr w:type="spellStart"/>
            <w:r w:rsidRPr="00595955">
              <w:rPr>
                <w:sz w:val="20"/>
                <w:szCs w:val="20"/>
              </w:rPr>
              <w:t>dipy</w:t>
            </w:r>
            <w:proofErr w:type="spellEnd"/>
            <w:r w:rsidRPr="00595955">
              <w:rPr>
                <w:sz w:val="20"/>
                <w:szCs w:val="20"/>
              </w:rPr>
              <w:t xml:space="preserve"> itp. stanowią element dodatkowy kanapek i nie należy je zaliczać do 3 składników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6 kanapek (łączna ilość co najmniej 300g)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Tartinki wegetariańskie oraz niewegetariańskie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4 szt.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595955">
              <w:rPr>
                <w:sz w:val="20"/>
                <w:szCs w:val="20"/>
              </w:rPr>
              <w:t>Crostini</w:t>
            </w:r>
            <w:proofErr w:type="spellEnd"/>
            <w:r w:rsidRPr="00595955">
              <w:rPr>
                <w:sz w:val="20"/>
                <w:szCs w:val="20"/>
              </w:rPr>
              <w:t xml:space="preserve"> na słono – 3 rodzaje, w tym jedno </w:t>
            </w:r>
            <w:r w:rsidRPr="00595955">
              <w:rPr>
                <w:sz w:val="20"/>
                <w:szCs w:val="20"/>
              </w:rPr>
              <w:lastRenderedPageBreak/>
              <w:t>wegetariańskie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lastRenderedPageBreak/>
              <w:t xml:space="preserve">nie mniej niż </w:t>
            </w:r>
            <w:r w:rsidRPr="00595955">
              <w:rPr>
                <w:sz w:val="20"/>
                <w:szCs w:val="20"/>
              </w:rPr>
              <w:lastRenderedPageBreak/>
              <w:t>150g (3 szt.)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lastRenderedPageBreak/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Tarta/</w:t>
            </w:r>
            <w:proofErr w:type="spellStart"/>
            <w:r w:rsidRPr="00595955">
              <w:rPr>
                <w:sz w:val="20"/>
                <w:szCs w:val="20"/>
              </w:rPr>
              <w:t>quiche</w:t>
            </w:r>
            <w:proofErr w:type="spellEnd"/>
            <w:r w:rsidRPr="00595955">
              <w:rPr>
                <w:sz w:val="20"/>
                <w:szCs w:val="20"/>
              </w:rPr>
              <w:t xml:space="preserve"> – 2 rodzaje, w tym jedno wegetariańskie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2 szt.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proofErr w:type="spellStart"/>
            <w:r w:rsidRPr="00595955">
              <w:rPr>
                <w:sz w:val="20"/>
                <w:szCs w:val="20"/>
              </w:rPr>
              <w:t>Miniwrapy</w:t>
            </w:r>
            <w:proofErr w:type="spellEnd"/>
            <w:r w:rsidRPr="00595955">
              <w:rPr>
                <w:sz w:val="20"/>
                <w:szCs w:val="20"/>
              </w:rPr>
              <w:t xml:space="preserve"> wegetariańskie oraz niewegetariańskie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 xml:space="preserve">2 szt. 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Tortilla na zimno wegetariańska oraz niewegetariańska (propozycja ze strony Wykonawcy)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2 szt.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595955">
              <w:rPr>
                <w:sz w:val="20"/>
                <w:szCs w:val="20"/>
              </w:rPr>
              <w:t>ałatka – 2 rodzaje, w tym jedna wegetariańska (propozycja ze strony Wykonawcy). Sałatka powinna być podawana w jednorazowych opakowaniach – 1 mini pojemnik na osobę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 xml:space="preserve">2 mini pojemniki 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300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3640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Ś</w:t>
            </w:r>
            <w:r w:rsidRPr="00595955">
              <w:rPr>
                <w:sz w:val="20"/>
                <w:szCs w:val="20"/>
              </w:rPr>
              <w:t>wieżo krojone owoce sezonowe</w:t>
            </w:r>
          </w:p>
        </w:tc>
        <w:tc>
          <w:tcPr>
            <w:tcW w:w="1556" w:type="dxa"/>
          </w:tcPr>
          <w:p w:rsidR="002F77F4" w:rsidRPr="00595955" w:rsidRDefault="002F77F4" w:rsidP="002F77F4">
            <w:pPr>
              <w:spacing w:line="360" w:lineRule="auto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ok. 120 g</w:t>
            </w:r>
          </w:p>
        </w:tc>
        <w:tc>
          <w:tcPr>
            <w:tcW w:w="1417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  <w:r w:rsidRPr="00595955">
              <w:rPr>
                <w:sz w:val="20"/>
                <w:szCs w:val="20"/>
              </w:rPr>
              <w:t>500</w:t>
            </w:r>
          </w:p>
        </w:tc>
        <w:tc>
          <w:tcPr>
            <w:tcW w:w="1408" w:type="dxa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08" w:type="dxa"/>
            <w:gridSpan w:val="2"/>
          </w:tcPr>
          <w:p w:rsidR="002F77F4" w:rsidRPr="00595955" w:rsidRDefault="002F77F4" w:rsidP="002F77F4">
            <w:pPr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2F77F4" w:rsidTr="002F77F4">
        <w:tc>
          <w:tcPr>
            <w:tcW w:w="8193" w:type="dxa"/>
            <w:gridSpan w:val="5"/>
          </w:tcPr>
          <w:p w:rsidR="002F77F4" w:rsidRPr="009E36BC" w:rsidRDefault="002F77F4" w:rsidP="00AA701B">
            <w:pPr>
              <w:spacing w:line="360" w:lineRule="auto"/>
              <w:jc w:val="right"/>
              <w:rPr>
                <w:b/>
              </w:rPr>
            </w:pPr>
            <w:r w:rsidRPr="009E36BC">
              <w:rPr>
                <w:b/>
              </w:rPr>
              <w:t xml:space="preserve">ŁĄCZNIE </w:t>
            </w:r>
            <w:r>
              <w:rPr>
                <w:b/>
              </w:rPr>
              <w:t xml:space="preserve"> (kolumna 5) </w:t>
            </w:r>
          </w:p>
        </w:tc>
        <w:tc>
          <w:tcPr>
            <w:tcW w:w="1236" w:type="dxa"/>
          </w:tcPr>
          <w:p w:rsidR="002F77F4" w:rsidRDefault="002F77F4" w:rsidP="00AA701B">
            <w:pPr>
              <w:spacing w:line="360" w:lineRule="auto"/>
              <w:jc w:val="center"/>
            </w:pPr>
            <w:r>
              <w:t>………….             …….zł</w:t>
            </w:r>
          </w:p>
        </w:tc>
      </w:tr>
    </w:tbl>
    <w:p w:rsidR="00C74B5F" w:rsidRDefault="00C74B5F" w:rsidP="000B196A">
      <w:pPr>
        <w:jc w:val="both"/>
        <w:rPr>
          <w:sz w:val="20"/>
          <w:szCs w:val="20"/>
        </w:rPr>
      </w:pPr>
    </w:p>
    <w:p w:rsidR="000B196A" w:rsidRPr="002C4721" w:rsidRDefault="000B196A" w:rsidP="000B196A">
      <w:pPr>
        <w:jc w:val="both"/>
        <w:rPr>
          <w:sz w:val="20"/>
          <w:szCs w:val="20"/>
        </w:rPr>
      </w:pPr>
      <w:r w:rsidRPr="002C4721">
        <w:rPr>
          <w:sz w:val="20"/>
          <w:szCs w:val="20"/>
        </w:rPr>
        <w:t>Oświadczam/-my że:</w:t>
      </w:r>
    </w:p>
    <w:p w:rsidR="000B196A" w:rsidRPr="002C4721" w:rsidRDefault="000B196A" w:rsidP="000B196A">
      <w:pPr>
        <w:pStyle w:val="Akapitzlist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2C4721">
        <w:rPr>
          <w:sz w:val="20"/>
          <w:szCs w:val="20"/>
        </w:rPr>
        <w:t>cena dotyczy opisu przedmiotu z</w:t>
      </w:r>
      <w:r>
        <w:rPr>
          <w:sz w:val="20"/>
          <w:szCs w:val="20"/>
        </w:rPr>
        <w:t>amówienia</w:t>
      </w:r>
      <w:r w:rsidRPr="002C4721">
        <w:rPr>
          <w:sz w:val="20"/>
          <w:szCs w:val="20"/>
        </w:rPr>
        <w:t xml:space="preserve"> przesłanego przez Zamawiającego</w:t>
      </w:r>
      <w:r w:rsidR="00CC3571">
        <w:rPr>
          <w:sz w:val="20"/>
          <w:szCs w:val="20"/>
        </w:rPr>
        <w:t xml:space="preserve"> i zawiera wszystkie składniki, które </w:t>
      </w:r>
      <w:r w:rsidR="00F30D17" w:rsidRPr="00F30D17">
        <w:rPr>
          <w:sz w:val="20"/>
          <w:szCs w:val="20"/>
        </w:rPr>
        <w:t>należy</w:t>
      </w:r>
      <w:r w:rsidR="00CC3571" w:rsidRPr="00F30D17">
        <w:rPr>
          <w:sz w:val="20"/>
          <w:szCs w:val="20"/>
        </w:rPr>
        <w:t xml:space="preserve"> zapłacić za przedmiot zamówienia</w:t>
      </w:r>
      <w:r w:rsidR="00F30D17">
        <w:t>,</w:t>
      </w:r>
    </w:p>
    <w:p w:rsidR="000B196A" w:rsidRPr="002C4721" w:rsidRDefault="000B196A" w:rsidP="000B196A">
      <w:pPr>
        <w:numPr>
          <w:ilvl w:val="0"/>
          <w:numId w:val="1"/>
        </w:numPr>
        <w:suppressAutoHyphens w:val="0"/>
        <w:autoSpaceDE/>
        <w:spacing w:line="276" w:lineRule="auto"/>
        <w:contextualSpacing/>
        <w:jc w:val="both"/>
        <w:rPr>
          <w:sz w:val="20"/>
          <w:szCs w:val="20"/>
          <w:lang w:eastAsia="pl-PL"/>
        </w:rPr>
      </w:pPr>
      <w:r w:rsidRPr="002C4721">
        <w:rPr>
          <w:sz w:val="20"/>
          <w:szCs w:val="20"/>
          <w:lang w:eastAsia="pl-PL"/>
        </w:rPr>
        <w:t>posiadam/-my decyzję Państwowego Powiatowego Inspektoratu Sanitarnego zatwierdzającego lub warunkowo zatwierdzającą zakład wprowadzający do obrotu/ i produkujący/ żywność lub/ i uzyskał wpis do rejestru zakładów, które wprowadzają do obrotu / i produkują/ żywność, o którym mowa w art. 62 ust. 1 pkt. 2 i 4 ustawy z dnia 25 sierpnia 2006r. o bezpieczeństwie żywności i żywienia (Dz. U. z 201</w:t>
      </w:r>
      <w:r w:rsidR="00E3253F">
        <w:rPr>
          <w:sz w:val="20"/>
          <w:szCs w:val="20"/>
          <w:lang w:eastAsia="pl-PL"/>
        </w:rPr>
        <w:t>8</w:t>
      </w:r>
      <w:bookmarkStart w:id="0" w:name="_GoBack"/>
      <w:bookmarkEnd w:id="0"/>
      <w:r w:rsidRPr="002C4721">
        <w:rPr>
          <w:sz w:val="20"/>
          <w:szCs w:val="20"/>
          <w:lang w:eastAsia="pl-PL"/>
        </w:rPr>
        <w:t xml:space="preserve"> r., poz. </w:t>
      </w:r>
      <w:r>
        <w:rPr>
          <w:sz w:val="20"/>
          <w:szCs w:val="20"/>
          <w:lang w:eastAsia="pl-PL"/>
        </w:rPr>
        <w:t>1</w:t>
      </w:r>
      <w:r w:rsidR="00E3253F">
        <w:rPr>
          <w:sz w:val="20"/>
          <w:szCs w:val="20"/>
          <w:lang w:eastAsia="pl-PL"/>
        </w:rPr>
        <w:t>541</w:t>
      </w:r>
      <w:r w:rsidRPr="002C4721">
        <w:rPr>
          <w:sz w:val="20"/>
          <w:szCs w:val="20"/>
          <w:lang w:eastAsia="pl-PL"/>
        </w:rPr>
        <w:t xml:space="preserve"> z </w:t>
      </w:r>
      <w:proofErr w:type="spellStart"/>
      <w:r w:rsidRPr="002C4721">
        <w:rPr>
          <w:sz w:val="20"/>
          <w:szCs w:val="20"/>
          <w:lang w:eastAsia="pl-PL"/>
        </w:rPr>
        <w:t>późn</w:t>
      </w:r>
      <w:proofErr w:type="spellEnd"/>
      <w:r w:rsidRPr="002C4721">
        <w:rPr>
          <w:sz w:val="20"/>
          <w:szCs w:val="20"/>
          <w:lang w:eastAsia="pl-PL"/>
        </w:rPr>
        <w:t>. zm.)</w:t>
      </w:r>
    </w:p>
    <w:p w:rsidR="000B196A" w:rsidRPr="002C4721" w:rsidRDefault="000B196A" w:rsidP="000B196A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2C4721">
        <w:rPr>
          <w:sz w:val="20"/>
          <w:szCs w:val="20"/>
        </w:rPr>
        <w:t xml:space="preserve">akceptuję </w:t>
      </w:r>
      <w:r>
        <w:rPr>
          <w:sz w:val="20"/>
          <w:szCs w:val="20"/>
        </w:rPr>
        <w:t xml:space="preserve">opis przedmiotu zamówienia oraz wzór umowy </w:t>
      </w:r>
      <w:r w:rsidRPr="002C4721">
        <w:rPr>
          <w:sz w:val="20"/>
          <w:szCs w:val="20"/>
        </w:rPr>
        <w:t xml:space="preserve">przekazany przez Zamawiającego i w przypadku udzielenia mi/nam zamówienia, wykonam/-my je na warunkach i w terminach określonych w </w:t>
      </w:r>
      <w:r>
        <w:rPr>
          <w:sz w:val="20"/>
          <w:szCs w:val="20"/>
        </w:rPr>
        <w:t>tym dokumencie.</w:t>
      </w: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</w:p>
    <w:p w:rsidR="000B196A" w:rsidRDefault="000B196A" w:rsidP="000B196A">
      <w:pPr>
        <w:jc w:val="both"/>
      </w:pPr>
      <w:r>
        <w:t>…………………</w:t>
      </w:r>
    </w:p>
    <w:p w:rsidR="000B196A" w:rsidRPr="00981416" w:rsidRDefault="000B196A" w:rsidP="000B196A">
      <w:pPr>
        <w:jc w:val="both"/>
        <w:rPr>
          <w:sz w:val="20"/>
          <w:szCs w:val="20"/>
        </w:rPr>
      </w:pPr>
      <w:r w:rsidRPr="00981416">
        <w:rPr>
          <w:sz w:val="20"/>
          <w:szCs w:val="20"/>
        </w:rPr>
        <w:t>(miasto,</w:t>
      </w:r>
      <w:r>
        <w:rPr>
          <w:sz w:val="20"/>
          <w:szCs w:val="20"/>
        </w:rPr>
        <w:t xml:space="preserve"> </w:t>
      </w:r>
      <w:r w:rsidRPr="00981416">
        <w:rPr>
          <w:sz w:val="20"/>
          <w:szCs w:val="20"/>
        </w:rPr>
        <w:t>data)</w:t>
      </w:r>
    </w:p>
    <w:p w:rsidR="000B196A" w:rsidRDefault="000B196A" w:rsidP="000B196A">
      <w:pPr>
        <w:jc w:val="both"/>
      </w:pPr>
    </w:p>
    <w:p w:rsidR="000B196A" w:rsidRPr="007C51D5" w:rsidRDefault="000B196A" w:rsidP="000B196A">
      <w:pPr>
        <w:ind w:left="2832"/>
        <w:jc w:val="both"/>
      </w:pPr>
      <w:r>
        <w:t>…………………………………………………………………...</w:t>
      </w:r>
    </w:p>
    <w:p w:rsidR="000B196A" w:rsidRPr="00CC3D23" w:rsidRDefault="000B196A" w:rsidP="000B196A">
      <w:pPr>
        <w:ind w:left="2832" w:firstLine="708"/>
        <w:rPr>
          <w:sz w:val="20"/>
          <w:szCs w:val="20"/>
        </w:rPr>
      </w:pPr>
      <w:r w:rsidRPr="00CC3D23">
        <w:rPr>
          <w:sz w:val="20"/>
          <w:szCs w:val="20"/>
        </w:rPr>
        <w:t xml:space="preserve">(podpis i pieczątka imienna osoby upoważnionej do składania </w:t>
      </w:r>
    </w:p>
    <w:p w:rsidR="000B196A" w:rsidRDefault="000B196A" w:rsidP="000B196A">
      <w:pPr>
        <w:pStyle w:val="Akapitzlist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o</w:t>
      </w:r>
      <w:r w:rsidRPr="00CC3D23">
        <w:rPr>
          <w:sz w:val="20"/>
          <w:szCs w:val="20"/>
        </w:rPr>
        <w:t>świadczeń woli w imieniu Wykonawcy)</w:t>
      </w:r>
      <w:r w:rsidRPr="00951889">
        <w:rPr>
          <w:b/>
          <w:sz w:val="20"/>
          <w:szCs w:val="20"/>
        </w:rPr>
        <w:t xml:space="preserve"> </w:t>
      </w:r>
    </w:p>
    <w:p w:rsidR="00B838C2" w:rsidRPr="00981416" w:rsidRDefault="00B838C2" w:rsidP="00724AAD">
      <w:pPr>
        <w:pStyle w:val="Akapitzlist"/>
        <w:jc w:val="both"/>
      </w:pPr>
    </w:p>
    <w:sectPr w:rsidR="00B838C2" w:rsidRPr="00981416" w:rsidSect="00AC004E">
      <w:headerReference w:type="default" r:id="rId8"/>
      <w:footerReference w:type="default" r:id="rId9"/>
      <w:pgSz w:w="11906" w:h="16838"/>
      <w:pgMar w:top="1985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64CC" w:rsidRDefault="00EC64CC" w:rsidP="00EE7D7D">
      <w:r>
        <w:separator/>
      </w:r>
    </w:p>
  </w:endnote>
  <w:endnote w:type="continuationSeparator" w:id="0">
    <w:p w:rsidR="00EC64CC" w:rsidRDefault="00EC64CC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E7D7D" w:rsidRPr="00EE7D7D" w:rsidRDefault="00E47E4A" w:rsidP="00607BD0">
    <w:pPr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747A91E9" wp14:editId="3871F364">
          <wp:extent cx="5850255" cy="603250"/>
          <wp:effectExtent l="0" t="0" r="0" b="6350"/>
          <wp:docPr id="3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64CC" w:rsidRDefault="00EC64CC" w:rsidP="00EE7D7D">
      <w:r>
        <w:separator/>
      </w:r>
    </w:p>
  </w:footnote>
  <w:footnote w:type="continuationSeparator" w:id="0">
    <w:p w:rsidR="00EC64CC" w:rsidRDefault="00EC64CC" w:rsidP="00EE7D7D">
      <w:r>
        <w:continuationSeparator/>
      </w:r>
    </w:p>
  </w:footnote>
  <w:footnote w:id="1">
    <w:p w:rsidR="00724AAD" w:rsidRDefault="00724AA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134CA8">
        <w:t xml:space="preserve">Na podstawie danych z Tabeli stanowiącej </w:t>
      </w:r>
      <w:r w:rsidR="009E36BC">
        <w:t>Zestawienie ilościowo</w:t>
      </w:r>
      <w:r w:rsidR="00E8267D">
        <w:t xml:space="preserve">-cenowe asortymentu </w:t>
      </w:r>
      <w:r w:rsidR="009E36BC"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04E7F492" wp14:editId="519E3405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3E7963" wp14:editId="20C38F14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8DABE50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A1550"/>
    <w:multiLevelType w:val="hybridMultilevel"/>
    <w:tmpl w:val="B002DB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AC3288"/>
    <w:multiLevelType w:val="hybridMultilevel"/>
    <w:tmpl w:val="EBDAAE8E"/>
    <w:lvl w:ilvl="0" w:tplc="05A4BE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D04347"/>
    <w:multiLevelType w:val="hybridMultilevel"/>
    <w:tmpl w:val="556EF5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D76A3E"/>
    <w:multiLevelType w:val="hybridMultilevel"/>
    <w:tmpl w:val="16307E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01AC6"/>
    <w:rsid w:val="0006138B"/>
    <w:rsid w:val="00067EE1"/>
    <w:rsid w:val="00087B87"/>
    <w:rsid w:val="000B196A"/>
    <w:rsid w:val="000B5C1D"/>
    <w:rsid w:val="000B5CFD"/>
    <w:rsid w:val="000C690B"/>
    <w:rsid w:val="000F44AA"/>
    <w:rsid w:val="00104B4C"/>
    <w:rsid w:val="00114145"/>
    <w:rsid w:val="001218D1"/>
    <w:rsid w:val="00134CA8"/>
    <w:rsid w:val="001626FF"/>
    <w:rsid w:val="001673C6"/>
    <w:rsid w:val="00180FBC"/>
    <w:rsid w:val="0018641A"/>
    <w:rsid w:val="001F35A7"/>
    <w:rsid w:val="002508E1"/>
    <w:rsid w:val="00280CAF"/>
    <w:rsid w:val="002B0D01"/>
    <w:rsid w:val="002B3E6A"/>
    <w:rsid w:val="002C325D"/>
    <w:rsid w:val="002C4721"/>
    <w:rsid w:val="002D18BF"/>
    <w:rsid w:val="002E3600"/>
    <w:rsid w:val="002F77F4"/>
    <w:rsid w:val="0030557F"/>
    <w:rsid w:val="003109E5"/>
    <w:rsid w:val="00315648"/>
    <w:rsid w:val="003409EF"/>
    <w:rsid w:val="003442D6"/>
    <w:rsid w:val="00347EFD"/>
    <w:rsid w:val="0039116A"/>
    <w:rsid w:val="0039342B"/>
    <w:rsid w:val="003A7690"/>
    <w:rsid w:val="00470F19"/>
    <w:rsid w:val="004737CC"/>
    <w:rsid w:val="0048751A"/>
    <w:rsid w:val="004D4A7E"/>
    <w:rsid w:val="005225CC"/>
    <w:rsid w:val="005327E7"/>
    <w:rsid w:val="005E4B4E"/>
    <w:rsid w:val="00601613"/>
    <w:rsid w:val="00607BD0"/>
    <w:rsid w:val="006101A2"/>
    <w:rsid w:val="006808DF"/>
    <w:rsid w:val="006A21D1"/>
    <w:rsid w:val="00716A80"/>
    <w:rsid w:val="00724AAD"/>
    <w:rsid w:val="00737280"/>
    <w:rsid w:val="007537EA"/>
    <w:rsid w:val="00756FD3"/>
    <w:rsid w:val="00771929"/>
    <w:rsid w:val="00782CA8"/>
    <w:rsid w:val="007C28A6"/>
    <w:rsid w:val="007C28B6"/>
    <w:rsid w:val="00806A3F"/>
    <w:rsid w:val="00815B74"/>
    <w:rsid w:val="00822537"/>
    <w:rsid w:val="00824980"/>
    <w:rsid w:val="008249BC"/>
    <w:rsid w:val="00862436"/>
    <w:rsid w:val="00874BE9"/>
    <w:rsid w:val="00893CE7"/>
    <w:rsid w:val="00920929"/>
    <w:rsid w:val="00932141"/>
    <w:rsid w:val="00955D02"/>
    <w:rsid w:val="00981416"/>
    <w:rsid w:val="009853F2"/>
    <w:rsid w:val="009B3C25"/>
    <w:rsid w:val="009B67C6"/>
    <w:rsid w:val="009D3806"/>
    <w:rsid w:val="009D44B3"/>
    <w:rsid w:val="009E36BC"/>
    <w:rsid w:val="009F684F"/>
    <w:rsid w:val="009F7D2D"/>
    <w:rsid w:val="00A62FB5"/>
    <w:rsid w:val="00A74C0A"/>
    <w:rsid w:val="00A850EE"/>
    <w:rsid w:val="00AB035D"/>
    <w:rsid w:val="00AC004E"/>
    <w:rsid w:val="00AE22A2"/>
    <w:rsid w:val="00B12E9A"/>
    <w:rsid w:val="00B60ED5"/>
    <w:rsid w:val="00B76D39"/>
    <w:rsid w:val="00B838C2"/>
    <w:rsid w:val="00B85BD4"/>
    <w:rsid w:val="00B95767"/>
    <w:rsid w:val="00B97AA4"/>
    <w:rsid w:val="00BE4A0C"/>
    <w:rsid w:val="00BF373B"/>
    <w:rsid w:val="00C05320"/>
    <w:rsid w:val="00C27FBE"/>
    <w:rsid w:val="00C53036"/>
    <w:rsid w:val="00C64274"/>
    <w:rsid w:val="00C67034"/>
    <w:rsid w:val="00C71236"/>
    <w:rsid w:val="00C74B5F"/>
    <w:rsid w:val="00CC3571"/>
    <w:rsid w:val="00CE100E"/>
    <w:rsid w:val="00D2675C"/>
    <w:rsid w:val="00DA6212"/>
    <w:rsid w:val="00DC49D5"/>
    <w:rsid w:val="00DD45B2"/>
    <w:rsid w:val="00E040C3"/>
    <w:rsid w:val="00E3253F"/>
    <w:rsid w:val="00E47E4A"/>
    <w:rsid w:val="00E54A78"/>
    <w:rsid w:val="00E66468"/>
    <w:rsid w:val="00E73CF1"/>
    <w:rsid w:val="00E8267D"/>
    <w:rsid w:val="00E97E37"/>
    <w:rsid w:val="00EB3F36"/>
    <w:rsid w:val="00EC64CC"/>
    <w:rsid w:val="00EC7C85"/>
    <w:rsid w:val="00EE72B9"/>
    <w:rsid w:val="00EE7D7D"/>
    <w:rsid w:val="00EF700B"/>
    <w:rsid w:val="00F233A0"/>
    <w:rsid w:val="00F30D17"/>
    <w:rsid w:val="00F6400E"/>
    <w:rsid w:val="00FA3191"/>
    <w:rsid w:val="00FB282F"/>
    <w:rsid w:val="00FC318A"/>
    <w:rsid w:val="00FE1A90"/>
    <w:rsid w:val="00FE1E60"/>
    <w:rsid w:val="00FE5586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0EDA5D1"/>
  <w15:docId w15:val="{97FA1572-9D2F-46ED-9D40-B80AD0946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1416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981416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141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1416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81416"/>
    <w:rPr>
      <w:vertAlign w:val="superscript"/>
    </w:rPr>
  </w:style>
  <w:style w:type="table" w:styleId="Tabela-Siatka">
    <w:name w:val="Table Grid"/>
    <w:basedOn w:val="Standardowy"/>
    <w:uiPriority w:val="59"/>
    <w:rsid w:val="00EE72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537E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537EA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537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15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FED917-CB61-420F-9489-041816054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130</TotalTime>
  <Pages>3</Pages>
  <Words>580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Czyż-Brzuszkiewicz</cp:lastModifiedBy>
  <cp:revision>48</cp:revision>
  <cp:lastPrinted>2015-12-07T11:59:00Z</cp:lastPrinted>
  <dcterms:created xsi:type="dcterms:W3CDTF">2016-03-14T08:37:00Z</dcterms:created>
  <dcterms:modified xsi:type="dcterms:W3CDTF">2019-03-07T12:33:00Z</dcterms:modified>
</cp:coreProperties>
</file>